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0BCCB7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1</w:t>
      </w:r>
    </w:p>
    <w:p w14:paraId="1BB980E5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к Постановлению Народного Совета</w:t>
      </w:r>
    </w:p>
    <w:p w14:paraId="369280C6" w14:textId="77777777" w:rsidR="00AC7CBD" w:rsidRPr="005E0F21" w:rsidRDefault="00AC7CBD" w:rsidP="00DA0007">
      <w:pPr>
        <w:spacing w:line="276" w:lineRule="auto"/>
        <w:ind w:left="4536"/>
        <w:rPr>
          <w:color w:val="000000"/>
          <w:sz w:val="28"/>
          <w:szCs w:val="28"/>
        </w:rPr>
      </w:pPr>
      <w:r w:rsidRPr="005E0F21">
        <w:rPr>
          <w:color w:val="000000"/>
          <w:sz w:val="28"/>
          <w:szCs w:val="28"/>
        </w:rPr>
        <w:t>Донецкой Народной Республики</w:t>
      </w:r>
    </w:p>
    <w:p w14:paraId="2D62EC85" w14:textId="6E73EE26" w:rsidR="00AC7CBD" w:rsidRDefault="00120CAE" w:rsidP="00DA0007">
      <w:pPr>
        <w:spacing w:line="276" w:lineRule="auto"/>
        <w:ind w:left="4536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FF3428">
        <w:rPr>
          <w:color w:val="000000"/>
          <w:sz w:val="28"/>
          <w:szCs w:val="28"/>
        </w:rPr>
        <w:t xml:space="preserve">28 февраля </w:t>
      </w:r>
      <w:r w:rsidR="00AC7CBD" w:rsidRPr="005E0F21">
        <w:rPr>
          <w:color w:val="000000"/>
          <w:sz w:val="28"/>
          <w:szCs w:val="28"/>
        </w:rPr>
        <w:t>20</w:t>
      </w:r>
      <w:r w:rsidR="00FF3428">
        <w:rPr>
          <w:color w:val="000000"/>
          <w:sz w:val="28"/>
          <w:szCs w:val="28"/>
        </w:rPr>
        <w:t>19 года</w:t>
      </w:r>
      <w:r w:rsidR="00AC7CBD" w:rsidRPr="005E0F21">
        <w:rPr>
          <w:color w:val="000000"/>
          <w:sz w:val="28"/>
          <w:szCs w:val="28"/>
        </w:rPr>
        <w:t xml:space="preserve"> № </w:t>
      </w:r>
      <w:r w:rsidR="00FF3428" w:rsidRPr="004465FE">
        <w:rPr>
          <w:sz w:val="28"/>
          <w:szCs w:val="28"/>
          <w:lang w:val="en-US"/>
        </w:rPr>
        <w:t>II</w:t>
      </w:r>
      <w:r w:rsidR="00FF3428" w:rsidRPr="004465FE">
        <w:rPr>
          <w:sz w:val="28"/>
          <w:szCs w:val="28"/>
        </w:rPr>
        <w:t>-9</w:t>
      </w:r>
      <w:r w:rsidR="00FF3428">
        <w:rPr>
          <w:sz w:val="28"/>
          <w:szCs w:val="28"/>
        </w:rPr>
        <w:t>4</w:t>
      </w:r>
      <w:r w:rsidR="00FF3428" w:rsidRPr="004465FE">
        <w:rPr>
          <w:sz w:val="28"/>
          <w:szCs w:val="28"/>
        </w:rPr>
        <w:t>П-НС</w:t>
      </w:r>
    </w:p>
    <w:p w14:paraId="70841A11" w14:textId="5D3675F5" w:rsidR="00F86BCF" w:rsidRPr="00F86BCF" w:rsidRDefault="00F86BCF" w:rsidP="00DA0007">
      <w:pPr>
        <w:spacing w:line="276" w:lineRule="auto"/>
        <w:ind w:left="4536"/>
        <w:rPr>
          <w:color w:val="000000"/>
          <w:sz w:val="28"/>
          <w:szCs w:val="28"/>
        </w:rPr>
      </w:pPr>
      <w:r w:rsidRPr="00F86BCF">
        <w:rPr>
          <w:rStyle w:val="af8"/>
          <w:sz w:val="28"/>
          <w:szCs w:val="28"/>
        </w:rPr>
        <w:t>(в ред. Постановление Народного Совета ДНР </w:t>
      </w:r>
      <w:hyperlink r:id="rId8" w:anchor="0002-ii-149p-hc-20190628-1" w:tgtFrame="_blank" w:history="1">
        <w:r w:rsidRPr="00F86BCF">
          <w:rPr>
            <w:rStyle w:val="af8"/>
            <w:color w:val="0000FF"/>
            <w:sz w:val="28"/>
            <w:szCs w:val="28"/>
            <w:u w:val="single"/>
          </w:rPr>
          <w:t>от 28.06.2019 № II-149П-HC</w:t>
        </w:r>
      </w:hyperlink>
      <w:r w:rsidRPr="00F86BCF">
        <w:rPr>
          <w:rStyle w:val="af8"/>
          <w:sz w:val="28"/>
          <w:szCs w:val="28"/>
        </w:rPr>
        <w:t>)</w:t>
      </w:r>
    </w:p>
    <w:p w14:paraId="10202066" w14:textId="77777777" w:rsidR="00AC7CBD" w:rsidRDefault="00AC7CBD" w:rsidP="00DA0007">
      <w:pPr>
        <w:pStyle w:val="Default"/>
        <w:spacing w:after="360" w:line="276" w:lineRule="auto"/>
        <w:ind w:firstLine="709"/>
        <w:jc w:val="center"/>
        <w:outlineLvl w:val="0"/>
        <w:rPr>
          <w:b/>
          <w:color w:val="000000" w:themeColor="text1"/>
          <w:sz w:val="28"/>
          <w:szCs w:val="28"/>
          <w:lang w:val="ru-RU"/>
        </w:rPr>
      </w:pPr>
    </w:p>
    <w:p w14:paraId="6445D671" w14:textId="77777777" w:rsidR="00120CAE" w:rsidRPr="00931FAE" w:rsidRDefault="00120CAE" w:rsidP="00120CAE">
      <w:pPr>
        <w:pStyle w:val="Default"/>
        <w:spacing w:line="276" w:lineRule="auto"/>
        <w:jc w:val="center"/>
        <w:outlineLvl w:val="0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 xml:space="preserve">Положение </w:t>
      </w:r>
    </w:p>
    <w:p w14:paraId="6640A7EE" w14:textId="77777777" w:rsidR="00120CAE" w:rsidRPr="00931FAE" w:rsidRDefault="00120CAE" w:rsidP="00120CAE">
      <w:pPr>
        <w:pStyle w:val="Default"/>
        <w:spacing w:line="276" w:lineRule="auto"/>
        <w:jc w:val="center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 xml:space="preserve">о Молодежном Парламенте </w:t>
      </w:r>
    </w:p>
    <w:p w14:paraId="59775177" w14:textId="77777777" w:rsidR="00120CAE" w:rsidRPr="00931FAE" w:rsidRDefault="00120CAE" w:rsidP="00120CAE">
      <w:pPr>
        <w:pStyle w:val="Default"/>
        <w:spacing w:line="276" w:lineRule="auto"/>
        <w:jc w:val="center"/>
        <w:rPr>
          <w:b/>
          <w:sz w:val="28"/>
          <w:szCs w:val="28"/>
          <w:lang w:val="ru-RU"/>
        </w:rPr>
      </w:pPr>
      <w:r w:rsidRPr="00931FAE">
        <w:rPr>
          <w:b/>
          <w:sz w:val="28"/>
          <w:szCs w:val="28"/>
          <w:lang w:val="ru-RU"/>
        </w:rPr>
        <w:t>Донецкой Народной Республики</w:t>
      </w:r>
    </w:p>
    <w:p w14:paraId="517D33AC" w14:textId="77777777" w:rsidR="00120CAE" w:rsidRDefault="00120CAE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</w:p>
    <w:p w14:paraId="0436B470" w14:textId="77777777" w:rsidR="00F445D5" w:rsidRPr="00F95A8D" w:rsidRDefault="0002120B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  <w:r w:rsidRPr="00F95A8D">
        <w:rPr>
          <w:b/>
          <w:color w:val="000000" w:themeColor="text1"/>
          <w:sz w:val="28"/>
          <w:szCs w:val="28"/>
        </w:rPr>
        <w:t>I</w:t>
      </w:r>
      <w:r w:rsidR="00F445D5" w:rsidRPr="00F95A8D">
        <w:rPr>
          <w:b/>
          <w:color w:val="000000" w:themeColor="text1"/>
          <w:sz w:val="28"/>
          <w:szCs w:val="28"/>
          <w:lang w:val="ru-RU"/>
        </w:rPr>
        <w:t>. Общие положения</w:t>
      </w:r>
    </w:p>
    <w:p w14:paraId="50621B73" w14:textId="31B6DECE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F95A8D">
        <w:rPr>
          <w:rStyle w:val="11"/>
          <w:color w:val="000000" w:themeColor="text1"/>
        </w:rPr>
        <w:t xml:space="preserve">1. </w:t>
      </w:r>
      <w:r w:rsidR="00233963" w:rsidRPr="00F95A8D">
        <w:rPr>
          <w:rStyle w:val="11"/>
          <w:color w:val="000000" w:themeColor="text1"/>
        </w:rPr>
        <w:t>Молодежный Парламент</w:t>
      </w:r>
      <w:r w:rsidR="0056750A">
        <w:rPr>
          <w:rStyle w:val="11"/>
          <w:color w:val="000000" w:themeColor="text1"/>
        </w:rPr>
        <w:t xml:space="preserve"> Донецкой Народной Республики</w:t>
      </w:r>
      <w:r w:rsidR="000B4770" w:rsidRPr="00F95A8D">
        <w:rPr>
          <w:rStyle w:val="11"/>
          <w:color w:val="000000" w:themeColor="text1"/>
        </w:rPr>
        <w:t xml:space="preserve"> </w:t>
      </w:r>
      <w:r w:rsidR="002F567E" w:rsidRPr="00F95A8D">
        <w:rPr>
          <w:rStyle w:val="11"/>
          <w:color w:val="000000" w:themeColor="text1"/>
        </w:rPr>
        <w:t>является</w:t>
      </w:r>
      <w:r w:rsidR="00286C68" w:rsidRPr="00F95A8D">
        <w:rPr>
          <w:rStyle w:val="11"/>
          <w:color w:val="000000" w:themeColor="text1"/>
        </w:rPr>
        <w:t xml:space="preserve"> </w:t>
      </w:r>
      <w:r w:rsidR="00FA6E24" w:rsidRPr="00F95A8D">
        <w:rPr>
          <w:rStyle w:val="11"/>
          <w:color w:val="000000" w:themeColor="text1"/>
        </w:rPr>
        <w:t>постоянно действующим</w:t>
      </w:r>
      <w:r w:rsidR="00BC58CE" w:rsidRPr="00F95A8D">
        <w:rPr>
          <w:rStyle w:val="11"/>
          <w:color w:val="000000" w:themeColor="text1"/>
        </w:rPr>
        <w:t>, общественным</w:t>
      </w:r>
      <w:r w:rsidR="00436350" w:rsidRPr="00F95A8D">
        <w:rPr>
          <w:rStyle w:val="11"/>
          <w:color w:val="000000" w:themeColor="text1"/>
        </w:rPr>
        <w:t xml:space="preserve"> </w:t>
      </w:r>
      <w:r w:rsidR="004464F9" w:rsidRPr="00F95A8D">
        <w:rPr>
          <w:bCs/>
          <w:color w:val="000000" w:themeColor="text1"/>
          <w:sz w:val="28"/>
          <w:szCs w:val="28"/>
        </w:rPr>
        <w:t>консультативно-совещательн</w:t>
      </w:r>
      <w:r w:rsidR="00475D58" w:rsidRPr="00F95A8D">
        <w:rPr>
          <w:bCs/>
          <w:color w:val="000000" w:themeColor="text1"/>
          <w:sz w:val="28"/>
          <w:szCs w:val="28"/>
        </w:rPr>
        <w:t>ым</w:t>
      </w:r>
      <w:r w:rsidR="004464F9" w:rsidRPr="00F95A8D">
        <w:rPr>
          <w:bCs/>
          <w:color w:val="000000" w:themeColor="text1"/>
          <w:sz w:val="28"/>
          <w:szCs w:val="28"/>
        </w:rPr>
        <w:t xml:space="preserve"> </w:t>
      </w:r>
      <w:r w:rsidR="00475D58" w:rsidRPr="00F95A8D">
        <w:rPr>
          <w:bCs/>
          <w:color w:val="000000" w:themeColor="text1"/>
          <w:sz w:val="28"/>
          <w:szCs w:val="28"/>
        </w:rPr>
        <w:t>органом</w:t>
      </w:r>
      <w:r w:rsidR="00BA140C" w:rsidRPr="00F95A8D">
        <w:rPr>
          <w:bCs/>
          <w:color w:val="000000" w:themeColor="text1"/>
          <w:sz w:val="28"/>
          <w:szCs w:val="28"/>
        </w:rPr>
        <w:t xml:space="preserve"> при Народном Совете Донецкой Народной Республики</w:t>
      </w:r>
      <w:r w:rsidR="00B145D9" w:rsidRPr="00F95A8D">
        <w:rPr>
          <w:bCs/>
          <w:color w:val="000000" w:themeColor="text1"/>
          <w:sz w:val="28"/>
          <w:szCs w:val="28"/>
        </w:rPr>
        <w:t xml:space="preserve"> </w:t>
      </w:r>
      <w:r w:rsidR="00447400">
        <w:rPr>
          <w:bCs/>
          <w:color w:val="000000" w:themeColor="text1"/>
          <w:sz w:val="28"/>
          <w:szCs w:val="28"/>
        </w:rPr>
        <w:br/>
      </w:r>
      <w:r w:rsidR="00B145D9" w:rsidRPr="00F95A8D">
        <w:rPr>
          <w:bCs/>
          <w:color w:val="000000" w:themeColor="text1"/>
          <w:sz w:val="28"/>
          <w:szCs w:val="28"/>
        </w:rPr>
        <w:t>(далее</w:t>
      </w:r>
      <w:r w:rsidR="00487E3D">
        <w:rPr>
          <w:bCs/>
          <w:color w:val="000000" w:themeColor="text1"/>
          <w:sz w:val="28"/>
          <w:szCs w:val="28"/>
        </w:rPr>
        <w:t xml:space="preserve"> –</w:t>
      </w:r>
      <w:r w:rsidR="00B145D9" w:rsidRPr="00F95A8D">
        <w:rPr>
          <w:bCs/>
          <w:color w:val="000000" w:themeColor="text1"/>
          <w:sz w:val="28"/>
          <w:szCs w:val="28"/>
        </w:rPr>
        <w:t xml:space="preserve"> Молодежный Парламент)</w:t>
      </w:r>
      <w:r w:rsidR="00286C68" w:rsidRPr="00F95A8D">
        <w:rPr>
          <w:rStyle w:val="11"/>
          <w:color w:val="000000" w:themeColor="text1"/>
        </w:rPr>
        <w:t>,</w:t>
      </w:r>
      <w:r w:rsidR="00286C68" w:rsidRPr="00935A8C">
        <w:rPr>
          <w:rStyle w:val="11"/>
          <w:color w:val="000000" w:themeColor="text1"/>
        </w:rPr>
        <w:t xml:space="preserve"> созданн</w:t>
      </w:r>
      <w:r w:rsidR="00475D58" w:rsidRPr="00935A8C">
        <w:rPr>
          <w:rStyle w:val="11"/>
          <w:color w:val="000000" w:themeColor="text1"/>
        </w:rPr>
        <w:t>ым</w:t>
      </w:r>
      <w:r w:rsidR="00286C68" w:rsidRPr="00935A8C">
        <w:rPr>
          <w:rStyle w:val="11"/>
          <w:color w:val="000000" w:themeColor="text1"/>
        </w:rPr>
        <w:t xml:space="preserve"> </w:t>
      </w:r>
      <w:r w:rsidR="008C6CF5" w:rsidRPr="00935A8C">
        <w:rPr>
          <w:rStyle w:val="11"/>
          <w:color w:val="000000" w:themeColor="text1"/>
        </w:rPr>
        <w:t xml:space="preserve">в целях </w:t>
      </w:r>
      <w:r w:rsidR="004D1768" w:rsidRPr="00935A8C">
        <w:rPr>
          <w:color w:val="000000" w:themeColor="text1"/>
          <w:sz w:val="28"/>
          <w:szCs w:val="28"/>
        </w:rPr>
        <w:t xml:space="preserve">организации взаимодействия </w:t>
      </w:r>
      <w:r w:rsidR="00436350" w:rsidRPr="00935A8C">
        <w:rPr>
          <w:color w:val="000000" w:themeColor="text1"/>
          <w:sz w:val="28"/>
          <w:szCs w:val="28"/>
        </w:rPr>
        <w:t xml:space="preserve">молодежи </w:t>
      </w:r>
      <w:r w:rsidR="008C6CF5" w:rsidRPr="00935A8C">
        <w:rPr>
          <w:color w:val="000000" w:themeColor="text1"/>
          <w:sz w:val="28"/>
          <w:szCs w:val="28"/>
        </w:rPr>
        <w:t>с органами законодательной и исполнительной власти Донецкой Народной Республики и органами местного самоуправления в части разработки, п</w:t>
      </w:r>
      <w:r w:rsidR="00FA6E24" w:rsidRPr="00935A8C">
        <w:rPr>
          <w:color w:val="000000" w:themeColor="text1"/>
          <w:sz w:val="28"/>
          <w:szCs w:val="28"/>
        </w:rPr>
        <w:t xml:space="preserve">ринятия и реализации нормативных </w:t>
      </w:r>
      <w:r w:rsidR="008C6CF5" w:rsidRPr="00935A8C">
        <w:rPr>
          <w:color w:val="000000" w:themeColor="text1"/>
          <w:sz w:val="28"/>
          <w:szCs w:val="28"/>
        </w:rPr>
        <w:t>правовых актов, затраг</w:t>
      </w:r>
      <w:r w:rsidR="00FA6E24" w:rsidRPr="00935A8C">
        <w:rPr>
          <w:color w:val="000000" w:themeColor="text1"/>
          <w:sz w:val="28"/>
          <w:szCs w:val="28"/>
        </w:rPr>
        <w:t xml:space="preserve">ивающих права </w:t>
      </w:r>
      <w:r w:rsidR="008C6CF5" w:rsidRPr="00935A8C">
        <w:rPr>
          <w:color w:val="000000" w:themeColor="text1"/>
          <w:sz w:val="28"/>
          <w:szCs w:val="28"/>
        </w:rPr>
        <w:t>и законные интересы молодежи.</w:t>
      </w:r>
    </w:p>
    <w:p w14:paraId="5EC3F1A7" w14:textId="4CAF2F45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2. </w:t>
      </w:r>
      <w:r w:rsidR="00286C68" w:rsidRPr="00935A8C">
        <w:rPr>
          <w:color w:val="000000" w:themeColor="text1"/>
          <w:sz w:val="28"/>
          <w:szCs w:val="28"/>
        </w:rPr>
        <w:t xml:space="preserve">В своей деятельности </w:t>
      </w:r>
      <w:r w:rsidR="00233963" w:rsidRPr="00935A8C">
        <w:rPr>
          <w:color w:val="000000" w:themeColor="text1"/>
          <w:sz w:val="28"/>
          <w:szCs w:val="28"/>
        </w:rPr>
        <w:t xml:space="preserve">Молодежный Парламент </w:t>
      </w:r>
      <w:r w:rsidR="00286C68" w:rsidRPr="00935A8C">
        <w:rPr>
          <w:color w:val="000000" w:themeColor="text1"/>
          <w:sz w:val="28"/>
          <w:szCs w:val="28"/>
        </w:rPr>
        <w:t xml:space="preserve">руководствуется Конституцией Донецкой Народной Республики, законами и иными нормативными правовыми </w:t>
      </w:r>
      <w:r w:rsidR="00AA2358" w:rsidRPr="00935A8C">
        <w:rPr>
          <w:color w:val="000000" w:themeColor="text1"/>
          <w:sz w:val="28"/>
          <w:szCs w:val="28"/>
        </w:rPr>
        <w:t>актами</w:t>
      </w:r>
      <w:r w:rsidR="00487E3D"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AA2358" w:rsidRPr="00935A8C">
        <w:rPr>
          <w:color w:val="000000" w:themeColor="text1"/>
          <w:sz w:val="28"/>
          <w:szCs w:val="28"/>
        </w:rPr>
        <w:t>, настоящим Положением и Р</w:t>
      </w:r>
      <w:r w:rsidR="00286C68" w:rsidRPr="00935A8C">
        <w:rPr>
          <w:color w:val="000000" w:themeColor="text1"/>
          <w:sz w:val="28"/>
          <w:szCs w:val="28"/>
        </w:rPr>
        <w:t>ег</w:t>
      </w:r>
      <w:r w:rsidR="00B52544" w:rsidRPr="00935A8C">
        <w:rPr>
          <w:color w:val="000000" w:themeColor="text1"/>
          <w:sz w:val="28"/>
          <w:szCs w:val="28"/>
        </w:rPr>
        <w:t xml:space="preserve">ламентом </w:t>
      </w:r>
      <w:r w:rsidR="00233963" w:rsidRPr="00935A8C">
        <w:rPr>
          <w:color w:val="000000" w:themeColor="text1"/>
          <w:sz w:val="28"/>
          <w:szCs w:val="28"/>
        </w:rPr>
        <w:t>Молодежного Парламента</w:t>
      </w:r>
      <w:r w:rsidR="00B52544" w:rsidRPr="00935A8C">
        <w:rPr>
          <w:color w:val="000000" w:themeColor="text1"/>
          <w:sz w:val="28"/>
          <w:szCs w:val="28"/>
        </w:rPr>
        <w:t xml:space="preserve">, </w:t>
      </w:r>
      <w:r w:rsidR="0053235B" w:rsidRPr="00935A8C">
        <w:rPr>
          <w:color w:val="000000" w:themeColor="text1"/>
          <w:sz w:val="28"/>
          <w:szCs w:val="28"/>
        </w:rPr>
        <w:t>локальными</w:t>
      </w:r>
      <w:r w:rsidR="00B52544" w:rsidRPr="00935A8C">
        <w:rPr>
          <w:color w:val="000000" w:themeColor="text1"/>
          <w:sz w:val="28"/>
          <w:szCs w:val="28"/>
        </w:rPr>
        <w:t xml:space="preserve"> нормативными документами.</w:t>
      </w:r>
    </w:p>
    <w:p w14:paraId="1E1A7C92" w14:textId="77777777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3. </w:t>
      </w:r>
      <w:r w:rsidR="00286C68" w:rsidRPr="00935A8C">
        <w:rPr>
          <w:color w:val="000000" w:themeColor="text1"/>
          <w:sz w:val="28"/>
          <w:szCs w:val="28"/>
        </w:rPr>
        <w:t xml:space="preserve">Деятельность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286C68" w:rsidRPr="00935A8C">
        <w:rPr>
          <w:color w:val="000000" w:themeColor="text1"/>
          <w:sz w:val="28"/>
          <w:szCs w:val="28"/>
        </w:rPr>
        <w:t>основывается на принципах равноправия, добровольности, гласности, законности, коллективного, свободного обсуждения и решения вопросов</w:t>
      </w:r>
      <w:r w:rsidR="005F75E5" w:rsidRPr="00935A8C">
        <w:rPr>
          <w:color w:val="000000" w:themeColor="text1"/>
          <w:sz w:val="28"/>
          <w:szCs w:val="28"/>
        </w:rPr>
        <w:t>.</w:t>
      </w:r>
    </w:p>
    <w:p w14:paraId="7929ABE7" w14:textId="2CFF809C" w:rsidR="00FA6E24" w:rsidRPr="00935A8C" w:rsidRDefault="000212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  <w:shd w:val="clear" w:color="auto" w:fill="FFFFFF"/>
        </w:rPr>
        <w:t xml:space="preserve">4. </w:t>
      </w:r>
      <w:r w:rsidR="00233963" w:rsidRPr="00935A8C">
        <w:rPr>
          <w:color w:val="000000" w:themeColor="text1"/>
          <w:sz w:val="28"/>
          <w:szCs w:val="28"/>
          <w:shd w:val="clear" w:color="auto" w:fill="FFFFFF"/>
        </w:rPr>
        <w:t xml:space="preserve">Молодежный Парламент 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>имеет свои символы, изображение и описание которых утвержда</w:t>
      </w:r>
      <w:r w:rsidR="00B52544" w:rsidRPr="00935A8C">
        <w:rPr>
          <w:color w:val="000000" w:themeColor="text1"/>
          <w:sz w:val="28"/>
          <w:szCs w:val="28"/>
          <w:shd w:val="clear" w:color="auto" w:fill="FFFFFF"/>
        </w:rPr>
        <w:t>ется</w:t>
      </w:r>
      <w:r w:rsidR="00BE1793" w:rsidRPr="00935A8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A6E24" w:rsidRPr="00935A8C">
        <w:rPr>
          <w:color w:val="000000" w:themeColor="text1"/>
          <w:sz w:val="28"/>
          <w:szCs w:val="28"/>
          <w:shd w:val="clear" w:color="auto" w:fill="FFFFFF"/>
        </w:rPr>
        <w:t>П</w:t>
      </w:r>
      <w:r w:rsidR="008C6CF5" w:rsidRPr="00935A8C">
        <w:rPr>
          <w:color w:val="000000" w:themeColor="text1"/>
          <w:sz w:val="28"/>
          <w:szCs w:val="28"/>
          <w:shd w:val="clear" w:color="auto" w:fill="FFFFFF"/>
        </w:rPr>
        <w:t>остановлением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33963" w:rsidRPr="00935A8C">
        <w:rPr>
          <w:color w:val="000000" w:themeColor="text1"/>
          <w:sz w:val="28"/>
          <w:szCs w:val="28"/>
          <w:shd w:val="clear" w:color="auto" w:fill="FFFFFF"/>
        </w:rPr>
        <w:t>Молодежного Парламента</w:t>
      </w:r>
      <w:r w:rsidR="008C75E5" w:rsidRPr="00935A8C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4EB4A5F8" w14:textId="3D4AF5C8" w:rsidR="00BC0685" w:rsidRPr="00935A8C" w:rsidRDefault="00E36EB2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Pr="00935A8C">
        <w:rPr>
          <w:color w:val="000000" w:themeColor="text1"/>
          <w:sz w:val="28"/>
          <w:szCs w:val="28"/>
          <w:lang w:val="ru-RU"/>
        </w:rPr>
        <w:t>Заседания Молодежного Парламента проводятся в зале пленарных заседаний Народного Совета Донецкой Народной Республики.</w:t>
      </w:r>
    </w:p>
    <w:p w14:paraId="2B85DCBE" w14:textId="0D581C43" w:rsidR="00152EBD" w:rsidRDefault="00E36EB2" w:rsidP="00F86BCF">
      <w:pPr>
        <w:pStyle w:val="Default"/>
        <w:spacing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lastRenderedPageBreak/>
        <w:t>6.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="007C44F9" w:rsidRPr="0079482A">
        <w:rPr>
          <w:color w:val="000000" w:themeColor="text1"/>
          <w:sz w:val="28"/>
          <w:szCs w:val="28"/>
          <w:lang w:val="ru-RU"/>
        </w:rPr>
        <w:t>Методическое обеспечение деятельности Молодежного Парламента</w:t>
      </w:r>
      <w:r w:rsidR="007C44F9">
        <w:rPr>
          <w:color w:val="000000" w:themeColor="text1"/>
          <w:sz w:val="28"/>
          <w:szCs w:val="28"/>
          <w:lang w:val="ru-RU"/>
        </w:rPr>
        <w:t>, предоставление п</w:t>
      </w:r>
      <w:r w:rsidRPr="00935A8C">
        <w:rPr>
          <w:color w:val="000000" w:themeColor="text1"/>
          <w:sz w:val="28"/>
          <w:szCs w:val="28"/>
          <w:lang w:val="ru-RU"/>
        </w:rPr>
        <w:t>омещени</w:t>
      </w:r>
      <w:r w:rsidR="007C44F9">
        <w:rPr>
          <w:color w:val="000000" w:themeColor="text1"/>
          <w:sz w:val="28"/>
          <w:szCs w:val="28"/>
          <w:lang w:val="ru-RU"/>
        </w:rPr>
        <w:t>й</w:t>
      </w:r>
      <w:r w:rsidR="005E3AD5">
        <w:rPr>
          <w:color w:val="000000" w:themeColor="text1"/>
          <w:sz w:val="28"/>
          <w:szCs w:val="28"/>
          <w:lang w:val="ru-RU"/>
        </w:rPr>
        <w:t>, необходимых</w:t>
      </w:r>
      <w:r w:rsidRPr="00935A8C">
        <w:rPr>
          <w:color w:val="000000" w:themeColor="text1"/>
          <w:sz w:val="28"/>
          <w:szCs w:val="28"/>
          <w:lang w:val="ru-RU"/>
        </w:rPr>
        <w:t xml:space="preserve"> для размещения Председателя Молодежного Парламента, его заместителей, руководителей и консультантов комитетов, а также для проведения рабочих совещаний </w:t>
      </w:r>
      <w:r w:rsidR="007C44F9">
        <w:rPr>
          <w:color w:val="000000" w:themeColor="text1"/>
          <w:sz w:val="28"/>
          <w:szCs w:val="28"/>
          <w:lang w:val="ru-RU"/>
        </w:rPr>
        <w:t>осуществляется</w:t>
      </w:r>
      <w:r w:rsidRPr="00935A8C">
        <w:rPr>
          <w:color w:val="000000" w:themeColor="text1"/>
          <w:sz w:val="28"/>
          <w:szCs w:val="28"/>
          <w:lang w:val="ru-RU"/>
        </w:rPr>
        <w:t xml:space="preserve"> Аппаратом Народного Совета Донецкой Народной Республики</w:t>
      </w:r>
      <w:r w:rsidR="006939C8">
        <w:rPr>
          <w:color w:val="000000" w:themeColor="text1"/>
          <w:sz w:val="28"/>
          <w:szCs w:val="28"/>
          <w:lang w:val="ru-RU"/>
        </w:rPr>
        <w:t xml:space="preserve"> </w:t>
      </w:r>
      <w:r w:rsidR="006939C8" w:rsidRPr="0079482A">
        <w:rPr>
          <w:color w:val="000000" w:themeColor="text1"/>
          <w:sz w:val="28"/>
          <w:szCs w:val="28"/>
          <w:lang w:val="ru-RU"/>
        </w:rPr>
        <w:t>по распоряжению Председателя Народного Совета Донецкой Народной Республики</w:t>
      </w:r>
      <w:r w:rsidRPr="0079482A">
        <w:rPr>
          <w:color w:val="000000" w:themeColor="text1"/>
          <w:sz w:val="28"/>
          <w:szCs w:val="28"/>
          <w:lang w:val="ru-RU"/>
        </w:rPr>
        <w:t>.</w:t>
      </w:r>
    </w:p>
    <w:p w14:paraId="36A3A16E" w14:textId="77777777" w:rsidR="00F86BCF" w:rsidRPr="00F86BCF" w:rsidRDefault="00F86BCF" w:rsidP="00F86BCF">
      <w:pPr>
        <w:pStyle w:val="af1"/>
        <w:shd w:val="clear" w:color="auto" w:fill="FEFEFE"/>
        <w:ind w:firstLine="709"/>
        <w:jc w:val="both"/>
        <w:rPr>
          <w:color w:val="0A0A0A"/>
          <w:sz w:val="28"/>
          <w:szCs w:val="28"/>
        </w:rPr>
      </w:pPr>
      <w:r w:rsidRPr="00F86BCF">
        <w:rPr>
          <w:color w:val="0A0A0A"/>
          <w:sz w:val="28"/>
          <w:szCs w:val="28"/>
        </w:rPr>
        <w:t>7. Членство и работа депутата Молодежного Парламента может поощряться стипендиальным обеспечением.</w:t>
      </w:r>
    </w:p>
    <w:p w14:paraId="3E74CFA7" w14:textId="77777777" w:rsidR="00F86BCF" w:rsidRDefault="00F86BCF" w:rsidP="00F86BCF">
      <w:pPr>
        <w:pStyle w:val="af1"/>
        <w:shd w:val="clear" w:color="auto" w:fill="FEFEFE"/>
        <w:ind w:firstLine="709"/>
        <w:jc w:val="both"/>
        <w:rPr>
          <w:color w:val="0A0A0A"/>
          <w:sz w:val="23"/>
          <w:szCs w:val="23"/>
        </w:rPr>
      </w:pPr>
      <w:r w:rsidRPr="00F86BCF">
        <w:rPr>
          <w:color w:val="0A0A0A"/>
          <w:sz w:val="28"/>
          <w:szCs w:val="28"/>
        </w:rPr>
        <w:t>8. Финансовое обеспечение деятельности Молодежного Парламента осуществляется за счет средств Республиканского бюджета Донецкой Народной Республики и иных средств, не запрещенных законодательством Донецкой Народной Республики.</w:t>
      </w:r>
    </w:p>
    <w:p w14:paraId="0840EB2B" w14:textId="77777777" w:rsidR="00F86BCF" w:rsidRPr="00935A8C" w:rsidRDefault="00F86BCF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</w:p>
    <w:p w14:paraId="49722A56" w14:textId="77777777" w:rsidR="00F445D5" w:rsidRPr="00935A8C" w:rsidRDefault="00E36EB2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II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Цели и задачи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3BCEF065" w14:textId="4CB39443" w:rsidR="00F445D5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F445D5" w:rsidRPr="00935A8C">
        <w:rPr>
          <w:color w:val="000000" w:themeColor="text1"/>
          <w:sz w:val="28"/>
          <w:szCs w:val="28"/>
          <w:lang w:val="ru-RU"/>
        </w:rPr>
        <w:t>Цел</w:t>
      </w:r>
      <w:r w:rsidR="006C769F" w:rsidRPr="00935A8C">
        <w:rPr>
          <w:color w:val="000000" w:themeColor="text1"/>
          <w:sz w:val="28"/>
          <w:szCs w:val="28"/>
          <w:lang w:val="ru-RU"/>
        </w:rPr>
        <w:t xml:space="preserve">ями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являются:</w:t>
      </w:r>
    </w:p>
    <w:p w14:paraId="0CE933A7" w14:textId="77777777" w:rsidR="00FA6E24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1.1.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35456" w:rsidRPr="00935A8C">
        <w:rPr>
          <w:color w:val="000000" w:themeColor="text1"/>
          <w:sz w:val="28"/>
          <w:szCs w:val="28"/>
          <w:lang w:val="ru-RU"/>
        </w:rPr>
        <w:t>вовлечени</w:t>
      </w:r>
      <w:r w:rsidR="00C837E4" w:rsidRPr="00935A8C">
        <w:rPr>
          <w:color w:val="000000" w:themeColor="text1"/>
          <w:sz w:val="28"/>
          <w:szCs w:val="28"/>
          <w:lang w:val="ru-RU"/>
        </w:rPr>
        <w:t>е</w:t>
      </w:r>
      <w:r w:rsidR="00835456" w:rsidRPr="00935A8C">
        <w:rPr>
          <w:color w:val="000000" w:themeColor="text1"/>
          <w:sz w:val="28"/>
          <w:szCs w:val="28"/>
          <w:lang w:val="ru-RU"/>
        </w:rPr>
        <w:t xml:space="preserve"> молодежи в общественно</w:t>
      </w:r>
      <w:r w:rsidR="00C837E4" w:rsidRPr="00935A8C">
        <w:rPr>
          <w:color w:val="000000" w:themeColor="text1"/>
          <w:sz w:val="28"/>
          <w:szCs w:val="28"/>
          <w:lang w:val="ru-RU"/>
        </w:rPr>
        <w:t>-политическую деятельность;</w:t>
      </w:r>
    </w:p>
    <w:p w14:paraId="696F42CA" w14:textId="204BB96A" w:rsidR="00FA6E24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.2. </w:t>
      </w:r>
      <w:r w:rsidR="00506194" w:rsidRPr="00935A8C">
        <w:rPr>
          <w:color w:val="000000" w:themeColor="text1"/>
          <w:sz w:val="28"/>
          <w:szCs w:val="28"/>
          <w:lang w:val="ru-RU"/>
        </w:rPr>
        <w:t>повышение</w:t>
      </w:r>
      <w:r w:rsidR="00835456" w:rsidRPr="00935A8C">
        <w:rPr>
          <w:color w:val="000000" w:themeColor="text1"/>
          <w:sz w:val="28"/>
          <w:szCs w:val="28"/>
          <w:lang w:val="ru-RU"/>
        </w:rPr>
        <w:t xml:space="preserve"> социальной активности и соци</w:t>
      </w:r>
      <w:r w:rsidR="00C837E4" w:rsidRPr="00935A8C">
        <w:rPr>
          <w:color w:val="000000" w:themeColor="text1"/>
          <w:sz w:val="28"/>
          <w:szCs w:val="28"/>
          <w:lang w:val="ru-RU"/>
        </w:rPr>
        <w:t>альной ответственности молодежи;</w:t>
      </w:r>
    </w:p>
    <w:p w14:paraId="6C623744" w14:textId="2ADB2C91" w:rsidR="00F426F2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1</w:t>
      </w:r>
      <w:r w:rsidR="00E36EB2" w:rsidRPr="00935A8C">
        <w:rPr>
          <w:color w:val="000000" w:themeColor="text1"/>
          <w:sz w:val="28"/>
          <w:szCs w:val="28"/>
          <w:lang w:val="ru-RU"/>
        </w:rPr>
        <w:t>.3.</w:t>
      </w:r>
      <w:r w:rsidR="00120CAE">
        <w:rPr>
          <w:color w:val="000000" w:themeColor="text1"/>
          <w:sz w:val="28"/>
          <w:szCs w:val="28"/>
          <w:lang w:val="ru-RU"/>
        </w:rPr>
        <w:t> </w:t>
      </w:r>
      <w:r w:rsidR="00F426F2" w:rsidRPr="00935A8C">
        <w:rPr>
          <w:color w:val="000000" w:themeColor="text1"/>
          <w:sz w:val="28"/>
          <w:szCs w:val="28"/>
          <w:lang w:val="ru-RU"/>
        </w:rPr>
        <w:t xml:space="preserve">формирование </w:t>
      </w:r>
      <w:r w:rsidR="00C837E4" w:rsidRPr="00935A8C">
        <w:rPr>
          <w:color w:val="000000" w:themeColor="text1"/>
          <w:sz w:val="28"/>
          <w:szCs w:val="28"/>
          <w:lang w:val="ru-RU"/>
        </w:rPr>
        <w:t xml:space="preserve">молодежного </w:t>
      </w:r>
      <w:r w:rsidR="00F426F2" w:rsidRPr="00935A8C">
        <w:rPr>
          <w:color w:val="000000" w:themeColor="text1"/>
          <w:sz w:val="28"/>
          <w:szCs w:val="28"/>
          <w:lang w:val="ru-RU"/>
        </w:rPr>
        <w:t xml:space="preserve">кадрового резерва для органов </w:t>
      </w:r>
      <w:r w:rsidR="008C6180" w:rsidRPr="00935A8C">
        <w:rPr>
          <w:color w:val="000000" w:themeColor="text1"/>
          <w:sz w:val="28"/>
          <w:szCs w:val="28"/>
          <w:lang w:val="ru-RU"/>
        </w:rPr>
        <w:t xml:space="preserve">законодательной и исполнительной </w:t>
      </w:r>
      <w:r w:rsidR="00F426F2" w:rsidRPr="00935A8C">
        <w:rPr>
          <w:color w:val="000000" w:themeColor="text1"/>
          <w:sz w:val="28"/>
          <w:szCs w:val="28"/>
          <w:lang w:val="ru-RU"/>
        </w:rPr>
        <w:t>власти Донецкой Нар</w:t>
      </w:r>
      <w:r w:rsidR="00C837E4" w:rsidRPr="00935A8C">
        <w:rPr>
          <w:color w:val="000000" w:themeColor="text1"/>
          <w:sz w:val="28"/>
          <w:szCs w:val="28"/>
          <w:lang w:val="ru-RU"/>
        </w:rPr>
        <w:t>одной Республики.</w:t>
      </w:r>
    </w:p>
    <w:p w14:paraId="0EEF1D86" w14:textId="7FFAB1D7" w:rsidR="00F445D5" w:rsidRPr="00935A8C" w:rsidRDefault="0048703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</w:t>
      </w:r>
      <w:r w:rsidR="00E36EB2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C837E4" w:rsidRPr="00935A8C">
        <w:rPr>
          <w:color w:val="000000" w:themeColor="text1"/>
          <w:sz w:val="28"/>
          <w:szCs w:val="28"/>
          <w:lang w:val="ru-RU"/>
        </w:rPr>
        <w:t>З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адачами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являются:</w:t>
      </w:r>
    </w:p>
    <w:p w14:paraId="064C4DDD" w14:textId="77777777" w:rsidR="00CB74A7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E36EB2" w:rsidRPr="00935A8C">
        <w:rPr>
          <w:color w:val="000000" w:themeColor="text1"/>
          <w:sz w:val="28"/>
          <w:szCs w:val="28"/>
        </w:rPr>
        <w:t xml:space="preserve">.1. </w:t>
      </w:r>
      <w:r w:rsidR="00835456" w:rsidRPr="00935A8C">
        <w:rPr>
          <w:color w:val="000000" w:themeColor="text1"/>
          <w:sz w:val="28"/>
          <w:szCs w:val="28"/>
        </w:rPr>
        <w:t>участие в формировании и реализации государственной молодежной политики в Донецкой Народной Республике;</w:t>
      </w:r>
    </w:p>
    <w:p w14:paraId="3853C2E5" w14:textId="77777777" w:rsidR="00FA6E24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E36EB2" w:rsidRPr="00935A8C">
        <w:rPr>
          <w:color w:val="000000" w:themeColor="text1"/>
          <w:sz w:val="28"/>
          <w:szCs w:val="28"/>
        </w:rPr>
        <w:t xml:space="preserve">.2. </w:t>
      </w:r>
      <w:r w:rsidR="00835456" w:rsidRPr="00935A8C">
        <w:rPr>
          <w:color w:val="000000" w:themeColor="text1"/>
          <w:sz w:val="28"/>
          <w:szCs w:val="28"/>
        </w:rPr>
        <w:t>привлечение научного и творческого потенциала молодежи Донецкой Народной Республики к участию в разрабо</w:t>
      </w:r>
      <w:r w:rsidR="008C6180" w:rsidRPr="00935A8C">
        <w:rPr>
          <w:color w:val="000000" w:themeColor="text1"/>
          <w:sz w:val="28"/>
          <w:szCs w:val="28"/>
        </w:rPr>
        <w:t xml:space="preserve">тке нормативных правовых актов </w:t>
      </w:r>
      <w:r w:rsidR="00835456" w:rsidRPr="00935A8C">
        <w:rPr>
          <w:color w:val="000000" w:themeColor="text1"/>
          <w:sz w:val="28"/>
          <w:szCs w:val="28"/>
        </w:rPr>
        <w:t>по вопросам, затрагивающим права и законные интересы молодежи;</w:t>
      </w:r>
    </w:p>
    <w:p w14:paraId="00689A18" w14:textId="38921E47" w:rsidR="00CB74A7" w:rsidRPr="00935A8C" w:rsidRDefault="00CB74A7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F95A8D">
        <w:rPr>
          <w:color w:val="000000" w:themeColor="text1"/>
          <w:sz w:val="28"/>
          <w:szCs w:val="28"/>
        </w:rPr>
        <w:t>2.3. подготовка предложений по совершенствованию законодательства Донецкой Народной Республики</w:t>
      </w:r>
      <w:r w:rsidR="0079482A" w:rsidRPr="00F95A8D">
        <w:rPr>
          <w:color w:val="000000" w:themeColor="text1"/>
          <w:sz w:val="28"/>
          <w:szCs w:val="28"/>
        </w:rPr>
        <w:t>;</w:t>
      </w:r>
    </w:p>
    <w:p w14:paraId="47EC4876" w14:textId="691EDA34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2</w:t>
      </w:r>
      <w:r w:rsidR="00E36EB2" w:rsidRPr="00935A8C">
        <w:rPr>
          <w:color w:val="000000" w:themeColor="text1"/>
          <w:sz w:val="28"/>
          <w:szCs w:val="28"/>
        </w:rPr>
        <w:t>.</w:t>
      </w:r>
      <w:r w:rsidR="00CB74A7">
        <w:rPr>
          <w:color w:val="000000" w:themeColor="text1"/>
          <w:sz w:val="28"/>
          <w:szCs w:val="28"/>
        </w:rPr>
        <w:t>4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приобщение молодых граждан к участию в парламентской и иной общественной деятельности;</w:t>
      </w:r>
    </w:p>
    <w:p w14:paraId="4EA4A41F" w14:textId="60EC78A0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.5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формирование правовой и политической культуры молодого поколения, поддержка созидательной и гражданской активности молодежи;</w:t>
      </w:r>
    </w:p>
    <w:p w14:paraId="1D39058B" w14:textId="5166302D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.6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835456" w:rsidRPr="00935A8C">
        <w:rPr>
          <w:color w:val="000000" w:themeColor="text1"/>
          <w:sz w:val="28"/>
          <w:szCs w:val="28"/>
        </w:rPr>
        <w:t>обеспечение взаимодействия молодежи, молодежных общественных объединений с Правительством Донецкой Народной Республики,</w:t>
      </w:r>
      <w:r w:rsidR="008C6180" w:rsidRPr="00935A8C">
        <w:rPr>
          <w:color w:val="000000" w:themeColor="text1"/>
          <w:sz w:val="28"/>
          <w:szCs w:val="28"/>
        </w:rPr>
        <w:t xml:space="preserve"> Народным Советом Донецкой Народной Республики, </w:t>
      </w:r>
      <w:r w:rsidR="00835456" w:rsidRPr="00935A8C">
        <w:rPr>
          <w:color w:val="000000" w:themeColor="text1"/>
          <w:sz w:val="28"/>
          <w:szCs w:val="28"/>
        </w:rPr>
        <w:t>Админис</w:t>
      </w:r>
      <w:r w:rsidR="006A7951" w:rsidRPr="00935A8C">
        <w:rPr>
          <w:color w:val="000000" w:themeColor="text1"/>
          <w:sz w:val="28"/>
          <w:szCs w:val="28"/>
        </w:rPr>
        <w:t xml:space="preserve">трацией Главы Донецкой Народной </w:t>
      </w:r>
      <w:r w:rsidR="00835456" w:rsidRPr="00935A8C">
        <w:rPr>
          <w:color w:val="000000" w:themeColor="text1"/>
          <w:sz w:val="28"/>
          <w:szCs w:val="28"/>
        </w:rPr>
        <w:t>Республики, иными государственными органами и органами местного самоуправления</w:t>
      </w:r>
      <w:r w:rsidR="00487E3D"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835456" w:rsidRPr="00935A8C">
        <w:rPr>
          <w:color w:val="000000" w:themeColor="text1"/>
          <w:sz w:val="28"/>
          <w:szCs w:val="28"/>
        </w:rPr>
        <w:t>;</w:t>
      </w:r>
    </w:p>
    <w:p w14:paraId="2F965587" w14:textId="33046104" w:rsidR="00FA6E24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.7</w:t>
      </w:r>
      <w:r w:rsidR="00E36EB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835456" w:rsidRPr="00935A8C">
        <w:rPr>
          <w:color w:val="000000" w:themeColor="text1"/>
          <w:sz w:val="28"/>
          <w:szCs w:val="28"/>
        </w:rPr>
        <w:t>обеспечение взаимодействия с молодежными парламентскими структурами субъектов Российской Федерации, муниципальных образований, расположенных на территории Российской Федерации;</w:t>
      </w:r>
    </w:p>
    <w:p w14:paraId="355BE014" w14:textId="27BBD6A9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.8</w:t>
      </w:r>
      <w:r w:rsidR="00E36EB2" w:rsidRPr="00935A8C">
        <w:rPr>
          <w:color w:val="000000" w:themeColor="text1"/>
          <w:sz w:val="28"/>
          <w:szCs w:val="28"/>
        </w:rPr>
        <w:t>.</w:t>
      </w:r>
      <w:r w:rsidR="00120CAE">
        <w:rPr>
          <w:color w:val="000000" w:themeColor="text1"/>
          <w:sz w:val="28"/>
          <w:szCs w:val="28"/>
        </w:rPr>
        <w:t> </w:t>
      </w:r>
      <w:r w:rsidR="00F426F2" w:rsidRPr="00935A8C">
        <w:rPr>
          <w:color w:val="000000" w:themeColor="text1"/>
          <w:sz w:val="28"/>
          <w:szCs w:val="28"/>
        </w:rPr>
        <w:t>создание условий для системно</w:t>
      </w:r>
      <w:r w:rsidR="00FA6E24" w:rsidRPr="00935A8C">
        <w:rPr>
          <w:color w:val="000000" w:themeColor="text1"/>
          <w:sz w:val="28"/>
          <w:szCs w:val="28"/>
        </w:rPr>
        <w:t xml:space="preserve">го выявления социально активных </w:t>
      </w:r>
      <w:r w:rsidR="00F426F2" w:rsidRPr="00935A8C">
        <w:rPr>
          <w:color w:val="000000" w:themeColor="text1"/>
          <w:sz w:val="28"/>
          <w:szCs w:val="28"/>
        </w:rPr>
        <w:t>молодых людей, потенциальных и уже состоявшихся лидеров, обеспечения их дальнейшего становления и роста;</w:t>
      </w:r>
    </w:p>
    <w:p w14:paraId="20B03669" w14:textId="77777777" w:rsidR="00FA6E24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.9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F426F2" w:rsidRPr="00935A8C">
        <w:rPr>
          <w:color w:val="000000" w:themeColor="text1"/>
          <w:sz w:val="28"/>
          <w:szCs w:val="28"/>
        </w:rPr>
        <w:t>содействие трудоустройству выпускников и привлечению студентов к вторичной занятости в свободное от учебы время;</w:t>
      </w:r>
    </w:p>
    <w:p w14:paraId="23241723" w14:textId="77777777" w:rsidR="00475D58" w:rsidRPr="00935A8C" w:rsidRDefault="0048703B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CB74A7">
        <w:rPr>
          <w:color w:val="000000" w:themeColor="text1"/>
          <w:sz w:val="28"/>
          <w:szCs w:val="28"/>
        </w:rPr>
        <w:t>.10</w:t>
      </w:r>
      <w:r w:rsidR="00E36EB2" w:rsidRPr="00935A8C">
        <w:rPr>
          <w:color w:val="000000" w:themeColor="text1"/>
          <w:sz w:val="28"/>
          <w:szCs w:val="28"/>
        </w:rPr>
        <w:t xml:space="preserve">. </w:t>
      </w:r>
      <w:r w:rsidR="008C6180" w:rsidRPr="00935A8C">
        <w:rPr>
          <w:color w:val="000000" w:themeColor="text1"/>
          <w:sz w:val="28"/>
          <w:szCs w:val="28"/>
        </w:rPr>
        <w:t xml:space="preserve">создание непрерывно действующей </w:t>
      </w:r>
      <w:r w:rsidR="00475D58" w:rsidRPr="00935A8C">
        <w:rPr>
          <w:color w:val="000000" w:themeColor="text1"/>
          <w:sz w:val="28"/>
          <w:szCs w:val="28"/>
        </w:rPr>
        <w:t>комплексной системы развития компетенций молодых профессионалов.</w:t>
      </w:r>
    </w:p>
    <w:p w14:paraId="3A986E03" w14:textId="77777777" w:rsidR="00150EB4" w:rsidRPr="00935A8C" w:rsidRDefault="00E36EB2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III</w:t>
      </w:r>
      <w:r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E16202" w:rsidRPr="00935A8C">
        <w:rPr>
          <w:b/>
          <w:color w:val="000000" w:themeColor="text1"/>
          <w:sz w:val="28"/>
          <w:szCs w:val="28"/>
          <w:lang w:val="ru-RU"/>
        </w:rPr>
        <w:t>Состав и полномочия О</w:t>
      </w:r>
      <w:r w:rsidR="00150EB4" w:rsidRPr="00935A8C">
        <w:rPr>
          <w:b/>
          <w:color w:val="000000" w:themeColor="text1"/>
          <w:sz w:val="28"/>
          <w:szCs w:val="28"/>
          <w:lang w:val="ru-RU"/>
        </w:rPr>
        <w:t>рганизационного комитета</w:t>
      </w:r>
    </w:p>
    <w:p w14:paraId="04C129D5" w14:textId="77777777" w:rsidR="00150EB4" w:rsidRPr="00935A8C" w:rsidRDefault="00E36EB2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Организационный комитет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созда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тся в целях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организации процедуры форм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ирования Молодежного Парламента до первого заседания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Парламента.</w:t>
      </w:r>
    </w:p>
    <w:p w14:paraId="016E8176" w14:textId="6B39EF1F" w:rsidR="00CD5580" w:rsidRPr="00935A8C" w:rsidRDefault="00E36EB2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состав </w:t>
      </w:r>
      <w:r w:rsidR="00F9211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рганизационного комитета могут входить представител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Народного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овета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956B7C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50D6" w:rsidRPr="00B950D6">
        <w:rPr>
          <w:rFonts w:ascii="Times New Roman" w:hAnsi="Times New Roman" w:cs="Times New Roman"/>
          <w:color w:val="000000" w:themeColor="text1"/>
          <w:sz w:val="28"/>
          <w:szCs w:val="28"/>
        </w:rPr>
        <w:t>органов государственной власти и иных государственных органов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Донецкой Народной Республики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Центральной избирательной комиссии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общественных организаций (движений) Д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0B477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7693E5F" w14:textId="7A089E2E" w:rsidR="00956B7C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Количественный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персональный состав Организационного комитета утверждается </w:t>
      </w:r>
      <w:r w:rsidR="00B950D6" w:rsidRPr="00B950D6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распоряжением</w:t>
      </w:r>
      <w:bookmarkStart w:id="0" w:name="_GoBack"/>
      <w:bookmarkEnd w:id="0"/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Главы Донецкой Народной Республики.</w:t>
      </w:r>
    </w:p>
    <w:p w14:paraId="6B8A8652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4.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Организационный комитет выполняет следующие функции:</w:t>
      </w:r>
    </w:p>
    <w:p w14:paraId="3C4FEBE4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4.1. р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азрабатывает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организационные и нормативные правовые документы 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Молоде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направляет их в Народный Совет Д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онецкой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ародной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еспублики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последующего утверждения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611961DE" w14:textId="14681DF6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4.2.</w:t>
      </w:r>
      <w:r w:rsidR="00FF34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 сроки и этапы подготовки п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оведения выборов депутатов в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жный Парламент;</w:t>
      </w:r>
    </w:p>
    <w:p w14:paraId="25CC6BE6" w14:textId="77777777" w:rsidR="00150EB4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4.3.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формирует 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ременную молодежную избирательную комиссию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(далее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ВМИК) </w:t>
      </w:r>
      <w:r w:rsidR="00E1620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по выборам в Молодежный Парламент</w:t>
      </w:r>
      <w:r w:rsidR="00FB774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совместно с ней определяет победителей выборов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 количестве 50 человек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50F44972" w14:textId="58A04D74" w:rsidR="00152EBD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4.4. 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формиру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</w:t>
      </w:r>
      <w:r w:rsidR="00FB774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резерв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кандидатов в депутаты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150EB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жного Парламента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количестве не менее 50 человек.</w:t>
      </w:r>
    </w:p>
    <w:p w14:paraId="46B288A2" w14:textId="0CFA02CF" w:rsidR="00F445D5" w:rsidRPr="00935A8C" w:rsidRDefault="000B4770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IV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4464F9" w:rsidRPr="00935A8C">
        <w:rPr>
          <w:b/>
          <w:color w:val="000000" w:themeColor="text1"/>
          <w:sz w:val="28"/>
          <w:szCs w:val="28"/>
          <w:lang w:val="ru-RU"/>
        </w:rPr>
        <w:t>Состав и организация работы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4A30901C" w14:textId="50049D45" w:rsidR="00CD5580" w:rsidRPr="00935A8C" w:rsidRDefault="000B4770" w:rsidP="00DA0007">
      <w:pPr>
        <w:pStyle w:val="ConsNormal"/>
        <w:widowControl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233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Молодежный Парламент </w:t>
      </w:r>
      <w:r w:rsidR="00F445D5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формируется </w:t>
      </w:r>
      <w:r w:rsidR="00C0500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на основании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10696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результатов 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выборов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F567E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проводятся в 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образовательных учреждениях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организациях</w:t>
      </w:r>
      <w:r w:rsidR="00487E3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высшего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профессионального образования Донецкой Народной Республики (далее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F0876">
        <w:rPr>
          <w:rFonts w:ascii="Times New Roman" w:hAnsi="Times New Roman" w:cs="Times New Roman"/>
          <w:color w:val="000000" w:themeColor="text1"/>
          <w:sz w:val="28"/>
          <w:szCs w:val="28"/>
        </w:rPr>
        <w:t>УЗ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ДНР)</w:t>
      </w:r>
      <w:r w:rsidR="00DE1F6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 местных отделениях</w:t>
      </w:r>
      <w:r w:rsidR="00FA6E24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</w:t>
      </w:r>
      <w:r w:rsidR="004B7342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Донецкая</w:t>
      </w:r>
      <w:r w:rsidR="004D1768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Республика»</w:t>
      </w:r>
      <w:r w:rsidR="00A611F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а также по результатам отбора кандидатов, набравших наибольшее количество голосов избирателей.</w:t>
      </w:r>
    </w:p>
    <w:p w14:paraId="4415532B" w14:textId="5C124BD0" w:rsidR="009C1A49" w:rsidRPr="00935A8C" w:rsidRDefault="000B4770" w:rsidP="00DA0007">
      <w:pPr>
        <w:pStyle w:val="ConsNormal"/>
        <w:widowControl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Правом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выдвигать </w:t>
      </w:r>
      <w:r w:rsidR="00E10696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свою 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кандидатуру для участия в выборах в Молод</w:t>
      </w:r>
      <w:r w:rsidR="0048703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CD5580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жный Парламент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обладают граждане Донецкой Народной Республики в возрасте от 18 до 35 лет (на день голосования), которые соответствуют одному или более критериям:</w:t>
      </w:r>
    </w:p>
    <w:p w14:paraId="01248007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2.1.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являются студентами и аспирантами </w:t>
      </w:r>
      <w:r w:rsidR="002F0876">
        <w:rPr>
          <w:rFonts w:ascii="Times New Roman" w:hAnsi="Times New Roman" w:cs="Times New Roman"/>
          <w:color w:val="000000" w:themeColor="text1"/>
          <w:sz w:val="28"/>
          <w:szCs w:val="28"/>
        </w:rPr>
        <w:t>УЗ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ДНР;</w:t>
      </w:r>
    </w:p>
    <w:p w14:paraId="70503321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являются активистами общественных организаций</w:t>
      </w: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(движений)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Донецкой Народной Республики;</w:t>
      </w:r>
    </w:p>
    <w:p w14:paraId="4FC667BC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2.3.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имеют достижения в научной, творческой, спортивной, трудовой, общественной и иной деятельности.</w:t>
      </w:r>
    </w:p>
    <w:p w14:paraId="09866826" w14:textId="77777777" w:rsidR="009C1A4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</w:t>
      </w:r>
      <w:r w:rsidR="009C1A4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Очередные выборы в Молодежный Парламент проводятся каждые два года.</w:t>
      </w:r>
    </w:p>
    <w:p w14:paraId="04562CE9" w14:textId="5C631466" w:rsidR="00B13AD9" w:rsidRPr="00935A8C" w:rsidRDefault="000B4770" w:rsidP="00DA0007">
      <w:pPr>
        <w:pStyle w:val="ConsNormal"/>
        <w:spacing w:after="36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4.</w:t>
      </w:r>
      <w:r w:rsidR="00FF3428">
        <w:rPr>
          <w:rFonts w:ascii="Times New Roman" w:hAnsi="Times New Roman" w:cs="Times New Roman"/>
          <w:color w:val="000000" w:themeColor="text1"/>
          <w:sz w:val="28"/>
          <w:szCs w:val="28"/>
        </w:rPr>
        <w:t> 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Высшим органом </w:t>
      </w:r>
      <w:r w:rsidR="009E5A0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Молодежного Парламента</w:t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Президиум </w:t>
      </w:r>
      <w:r w:rsidR="00233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Молодежного Парламента</w:t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D7C37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FB6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6A7951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sym w:font="Symbol" w:char="F02D"/>
      </w:r>
      <w:r w:rsidR="00CA42CA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6963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Президиум)</w:t>
      </w:r>
      <w:r w:rsidR="00B13AD9" w:rsidRPr="00935A8C">
        <w:rPr>
          <w:rFonts w:ascii="Times New Roman" w:hAnsi="Times New Roman" w:cs="Times New Roman"/>
          <w:color w:val="000000" w:themeColor="text1"/>
          <w:sz w:val="28"/>
          <w:szCs w:val="28"/>
        </w:rPr>
        <w:t>, в состав которого входят:</w:t>
      </w:r>
    </w:p>
    <w:p w14:paraId="79059579" w14:textId="77777777" w:rsidR="00030472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4.1.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13AD9" w:rsidRPr="00935A8C">
        <w:rPr>
          <w:color w:val="000000" w:themeColor="text1"/>
          <w:sz w:val="28"/>
          <w:szCs w:val="28"/>
          <w:lang w:val="ru-RU"/>
        </w:rPr>
        <w:t>;</w:t>
      </w:r>
    </w:p>
    <w:p w14:paraId="664430F3" w14:textId="599081AE" w:rsidR="001F0A3D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4.2. </w:t>
      </w:r>
      <w:r w:rsidR="00C20E95">
        <w:rPr>
          <w:color w:val="000000" w:themeColor="text1"/>
          <w:sz w:val="28"/>
          <w:szCs w:val="28"/>
          <w:lang w:val="ru-RU"/>
        </w:rPr>
        <w:t>два</w:t>
      </w:r>
      <w:r w:rsidR="001B6EA3">
        <w:rPr>
          <w:color w:val="000000" w:themeColor="text1"/>
          <w:sz w:val="28"/>
          <w:szCs w:val="28"/>
          <w:lang w:val="ru-RU"/>
        </w:rPr>
        <w:t xml:space="preserve"> </w:t>
      </w:r>
      <w:r w:rsidR="009129E1">
        <w:rPr>
          <w:color w:val="000000" w:themeColor="text1"/>
          <w:sz w:val="28"/>
          <w:szCs w:val="28"/>
          <w:lang w:val="ru-RU"/>
        </w:rPr>
        <w:t>з</w:t>
      </w:r>
      <w:r w:rsidR="00BE1793" w:rsidRPr="00935A8C">
        <w:rPr>
          <w:color w:val="000000" w:themeColor="text1"/>
          <w:sz w:val="28"/>
          <w:szCs w:val="28"/>
          <w:lang w:val="ru-RU"/>
        </w:rPr>
        <w:t>аместител</w:t>
      </w:r>
      <w:r w:rsidR="001B6EA3">
        <w:rPr>
          <w:color w:val="000000" w:themeColor="text1"/>
          <w:sz w:val="28"/>
          <w:szCs w:val="28"/>
          <w:lang w:val="ru-RU"/>
        </w:rPr>
        <w:t>я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; </w:t>
      </w:r>
    </w:p>
    <w:p w14:paraId="6116CCFE" w14:textId="40D384E5" w:rsidR="00E10696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4.3.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9129E1">
        <w:rPr>
          <w:color w:val="000000" w:themeColor="text1"/>
          <w:sz w:val="28"/>
          <w:szCs w:val="28"/>
          <w:lang w:val="ru-RU"/>
        </w:rPr>
        <w:t>р</w:t>
      </w:r>
      <w:r w:rsidR="007C0B85" w:rsidRPr="00935A8C">
        <w:rPr>
          <w:color w:val="000000" w:themeColor="text1"/>
          <w:sz w:val="28"/>
          <w:szCs w:val="28"/>
          <w:lang w:val="ru-RU"/>
        </w:rPr>
        <w:t>уководители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к</w:t>
      </w:r>
      <w:r w:rsidR="0018753F" w:rsidRPr="00935A8C">
        <w:rPr>
          <w:color w:val="000000" w:themeColor="text1"/>
          <w:sz w:val="28"/>
          <w:szCs w:val="28"/>
          <w:lang w:val="ru-RU"/>
        </w:rPr>
        <w:t xml:space="preserve">омитетов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</w:t>
      </w:r>
      <w:r w:rsidR="001F0A3D" w:rsidRPr="00935A8C">
        <w:rPr>
          <w:color w:val="000000" w:themeColor="text1"/>
          <w:sz w:val="28"/>
          <w:szCs w:val="28"/>
          <w:lang w:val="ru-RU"/>
        </w:rPr>
        <w:t>ламента</w:t>
      </w:r>
      <w:r w:rsidR="00FF6232">
        <w:rPr>
          <w:color w:val="000000" w:themeColor="text1"/>
          <w:sz w:val="28"/>
          <w:szCs w:val="28"/>
          <w:lang w:val="ru-RU"/>
        </w:rPr>
        <w:t xml:space="preserve"> (далее – комитеты)</w:t>
      </w:r>
      <w:r w:rsidR="00E10696" w:rsidRPr="00935A8C">
        <w:rPr>
          <w:color w:val="000000" w:themeColor="text1"/>
          <w:sz w:val="28"/>
          <w:szCs w:val="28"/>
          <w:lang w:val="ru-RU"/>
        </w:rPr>
        <w:t>;</w:t>
      </w:r>
    </w:p>
    <w:p w14:paraId="42C309A2" w14:textId="41AAFE4B" w:rsidR="00FA6E24" w:rsidRPr="00935A8C" w:rsidRDefault="002F087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 xml:space="preserve">4.4. </w:t>
      </w:r>
      <w:r w:rsidR="009129E1">
        <w:rPr>
          <w:color w:val="000000" w:themeColor="text1"/>
          <w:sz w:val="28"/>
          <w:szCs w:val="28"/>
          <w:lang w:val="ru-RU"/>
        </w:rPr>
        <w:t>с</w:t>
      </w:r>
      <w:r w:rsidR="00E10696" w:rsidRPr="00935A8C">
        <w:rPr>
          <w:color w:val="000000" w:themeColor="text1"/>
          <w:sz w:val="28"/>
          <w:szCs w:val="28"/>
          <w:lang w:val="ru-RU"/>
        </w:rPr>
        <w:t>екретарь</w:t>
      </w:r>
      <w:r w:rsidR="002D7C37" w:rsidRPr="00935A8C">
        <w:rPr>
          <w:color w:val="000000" w:themeColor="text1"/>
          <w:sz w:val="28"/>
          <w:szCs w:val="28"/>
          <w:lang w:val="ru-RU"/>
        </w:rPr>
        <w:t>.</w:t>
      </w:r>
    </w:p>
    <w:p w14:paraId="4F557221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5. </w:t>
      </w:r>
      <w:r w:rsidR="00FB6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Президиум создается на срок полномочий </w:t>
      </w:r>
      <w:r w:rsidR="00233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1C083382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6. 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Заседани</w:t>
      </w:r>
      <w:r w:rsidR="008C6CF5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я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88000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Президиум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а</w:t>
      </w:r>
      <w:r w:rsidR="009E5A09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проводя</w:t>
      </w:r>
      <w:r w:rsidR="0088000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тся по необходимости, но </w:t>
      </w:r>
      <w:r w:rsidR="00E10696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не реже одного раза в месяц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01ACBBB3" w14:textId="77777777" w:rsidR="004E693B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Президиум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Парламента:</w:t>
      </w:r>
    </w:p>
    <w:p w14:paraId="5AA981B7" w14:textId="57EA676D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7.1. </w:t>
      </w:r>
      <w:r w:rsidR="00AE0C3C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принима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ет</w:t>
      </w:r>
      <w:r w:rsidR="00AE0C3C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решение о созыве заседания </w:t>
      </w:r>
      <w:r w:rsidR="00233963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Молодежного Парламента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и подготовке его проведения;</w:t>
      </w:r>
    </w:p>
    <w:p w14:paraId="33E23275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7.2.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формирует проект повестки дня заседания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07B68F58" w14:textId="2EBF7903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7.3.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рассматривает предложения к проектам законов </w:t>
      </w:r>
      <w:r w:rsidR="0053235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Донецкой Народной Республики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="00825DA4" w:rsidRPr="00935A8C">
        <w:rPr>
          <w:color w:val="000000" w:themeColor="text1"/>
          <w:sz w:val="28"/>
          <w:szCs w:val="28"/>
          <w:lang w:val="ru-RU"/>
        </w:rPr>
        <w:t>затрагивающим права и законные интересы молодежи</w:t>
      </w:r>
      <w:r w:rsidR="009129E1">
        <w:rPr>
          <w:color w:val="000000" w:themeColor="text1"/>
          <w:sz w:val="28"/>
          <w:szCs w:val="28"/>
          <w:lang w:val="ru-RU"/>
        </w:rPr>
        <w:t xml:space="preserve"> и</w:t>
      </w:r>
      <w:r w:rsidR="00825DA4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подготовленны</w:t>
      </w:r>
      <w:r w:rsidR="009129E1">
        <w:rPr>
          <w:color w:val="000000" w:themeColor="text1"/>
          <w:sz w:val="28"/>
          <w:szCs w:val="28"/>
          <w:shd w:val="clear" w:color="auto" w:fill="FFFFFF"/>
          <w:lang w:val="ru-RU"/>
        </w:rPr>
        <w:t>м</w:t>
      </w:r>
      <w:r w:rsidR="00825DA4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в ходе работы комитетов Молодежного Парламента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01A5D879" w14:textId="77777777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7.4. 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организовывает подготовку комплексных программ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, мероприяти</w:t>
      </w:r>
      <w:r w:rsidR="00475D58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й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по обеспечению развития </w:t>
      </w:r>
      <w:r w:rsidR="0015382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</w:t>
      </w:r>
      <w:r w:rsidR="00FF6232">
        <w:rPr>
          <w:color w:val="000000" w:themeColor="text1"/>
          <w:sz w:val="28"/>
          <w:szCs w:val="28"/>
          <w:shd w:val="clear" w:color="auto" w:fill="FFFFFF"/>
          <w:lang w:val="ru-RU"/>
        </w:rPr>
        <w:t>е</w:t>
      </w:r>
      <w:r w:rsidR="0015382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жного </w:t>
      </w:r>
      <w:r w:rsidR="00CA658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кадрового резерва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526E4198" w14:textId="02924096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7.5. </w:t>
      </w:r>
      <w:r w:rsidR="004E693B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готовит годовой отчет о деят</w:t>
      </w:r>
      <w:r w:rsidR="006E564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ельности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9129E1">
        <w:rPr>
          <w:color w:val="000000" w:themeColor="text1"/>
          <w:sz w:val="28"/>
          <w:szCs w:val="28"/>
          <w:shd w:val="clear" w:color="auto" w:fill="FFFFFF"/>
          <w:lang w:val="ru-RU"/>
        </w:rPr>
        <w:t>;</w:t>
      </w:r>
    </w:p>
    <w:p w14:paraId="6AD7416E" w14:textId="0305AB04" w:rsidR="00A5369E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7.6.</w:t>
      </w:r>
      <w:r w:rsidR="00FF3428">
        <w:rPr>
          <w:color w:val="000000" w:themeColor="text1"/>
          <w:sz w:val="28"/>
          <w:szCs w:val="28"/>
          <w:shd w:val="clear" w:color="auto" w:fill="FFFFFF"/>
          <w:lang w:val="ru-RU"/>
        </w:rPr>
        <w:t> 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принимает решени</w:t>
      </w:r>
      <w:r w:rsidR="004E0075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я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об исключении депутатов из состава </w:t>
      </w:r>
      <w:r w:rsidR="001F0A3D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Молодежного Парламента</w:t>
      </w:r>
      <w:r w:rsidR="00A5369E" w:rsidRPr="00935A8C">
        <w:rPr>
          <w:color w:val="000000" w:themeColor="text1"/>
          <w:sz w:val="28"/>
          <w:szCs w:val="28"/>
          <w:shd w:val="clear" w:color="auto" w:fill="FFFFFF"/>
          <w:lang w:val="ru-RU"/>
        </w:rPr>
        <w:t>.</w:t>
      </w:r>
    </w:p>
    <w:p w14:paraId="5EF5FCC4" w14:textId="3FC45B76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8. </w:t>
      </w:r>
      <w:r w:rsidR="00727987" w:rsidRPr="00935A8C">
        <w:rPr>
          <w:color w:val="000000" w:themeColor="text1"/>
          <w:sz w:val="28"/>
          <w:szCs w:val="28"/>
          <w:lang w:val="ru-RU"/>
        </w:rPr>
        <w:t>На</w:t>
      </w:r>
      <w:r w:rsidR="00475D58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первом </w:t>
      </w:r>
      <w:r w:rsidR="00475D58" w:rsidRPr="00935A8C">
        <w:rPr>
          <w:color w:val="000000" w:themeColor="text1"/>
          <w:sz w:val="28"/>
          <w:szCs w:val="28"/>
          <w:lang w:val="ru-RU"/>
        </w:rPr>
        <w:t>заседании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18753F" w:rsidRPr="00935A8C">
        <w:rPr>
          <w:color w:val="000000" w:themeColor="text1"/>
          <w:sz w:val="28"/>
          <w:szCs w:val="28"/>
          <w:lang w:val="ru-RU"/>
        </w:rPr>
        <w:t>избираются</w:t>
      </w:r>
      <w:r w:rsidR="00727987" w:rsidRPr="00935A8C">
        <w:rPr>
          <w:color w:val="000000" w:themeColor="text1"/>
          <w:sz w:val="28"/>
          <w:szCs w:val="28"/>
          <w:lang w:val="ru-RU"/>
        </w:rPr>
        <w:t>:</w:t>
      </w:r>
    </w:p>
    <w:p w14:paraId="1DEEC2F2" w14:textId="0E6C3F34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8.1.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31DE0" w:rsidRPr="00935A8C">
        <w:rPr>
          <w:color w:val="000000" w:themeColor="text1"/>
          <w:sz w:val="28"/>
          <w:szCs w:val="28"/>
          <w:lang w:val="ru-RU"/>
        </w:rPr>
        <w:t>п</w:t>
      </w:r>
      <w:r w:rsidR="00616792" w:rsidRPr="00935A8C">
        <w:rPr>
          <w:color w:val="000000" w:themeColor="text1"/>
          <w:sz w:val="28"/>
          <w:szCs w:val="28"/>
          <w:lang w:val="ru-RU"/>
        </w:rPr>
        <w:t xml:space="preserve">о представлению </w:t>
      </w:r>
      <w:r w:rsidR="007E16D7" w:rsidRPr="00935A8C">
        <w:rPr>
          <w:color w:val="000000" w:themeColor="text1"/>
          <w:sz w:val="28"/>
          <w:szCs w:val="28"/>
          <w:lang w:val="ru-RU"/>
        </w:rPr>
        <w:t xml:space="preserve">Председателя </w:t>
      </w:r>
      <w:r w:rsidR="005B18D1" w:rsidRPr="00935A8C">
        <w:rPr>
          <w:color w:val="000000" w:themeColor="text1"/>
          <w:sz w:val="28"/>
          <w:szCs w:val="28"/>
          <w:lang w:val="ru-RU"/>
        </w:rPr>
        <w:t>Народного Сове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та Донецкой Народной Республики, </w:t>
      </w:r>
      <w:r w:rsidR="00031DE0" w:rsidRPr="00935A8C">
        <w:rPr>
          <w:color w:val="000000" w:themeColor="text1"/>
          <w:sz w:val="28"/>
          <w:szCs w:val="28"/>
          <w:lang w:val="ru-RU"/>
        </w:rPr>
        <w:t>общественных</w:t>
      </w:r>
      <w:r w:rsidRPr="00935A8C">
        <w:rPr>
          <w:color w:val="000000" w:themeColor="text1"/>
          <w:sz w:val="28"/>
          <w:szCs w:val="28"/>
          <w:lang w:val="ru-RU"/>
        </w:rPr>
        <w:t xml:space="preserve"> организаций</w:t>
      </w:r>
      <w:r w:rsidR="00031DE0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Pr="00935A8C">
        <w:rPr>
          <w:color w:val="000000" w:themeColor="text1"/>
          <w:sz w:val="28"/>
          <w:szCs w:val="28"/>
          <w:lang w:val="ru-RU"/>
        </w:rPr>
        <w:t>(</w:t>
      </w:r>
      <w:r w:rsidR="009221B0" w:rsidRPr="00935A8C">
        <w:rPr>
          <w:color w:val="000000" w:themeColor="text1"/>
          <w:sz w:val="28"/>
          <w:szCs w:val="28"/>
          <w:lang w:val="ru-RU"/>
        </w:rPr>
        <w:t>движений</w:t>
      </w:r>
      <w:r w:rsidRPr="00935A8C">
        <w:rPr>
          <w:color w:val="000000" w:themeColor="text1"/>
          <w:sz w:val="28"/>
          <w:szCs w:val="28"/>
          <w:lang w:val="ru-RU"/>
        </w:rPr>
        <w:t>)</w:t>
      </w:r>
      <w:r w:rsidR="00031DE0" w:rsidRPr="00935A8C">
        <w:rPr>
          <w:color w:val="000000" w:themeColor="text1"/>
          <w:sz w:val="28"/>
          <w:szCs w:val="28"/>
          <w:lang w:val="ru-RU"/>
        </w:rPr>
        <w:t xml:space="preserve">, от </w:t>
      </w:r>
      <w:r w:rsidR="005B18D1" w:rsidRPr="00935A8C">
        <w:rPr>
          <w:color w:val="000000" w:themeColor="text1"/>
          <w:sz w:val="28"/>
          <w:szCs w:val="28"/>
          <w:lang w:val="ru-RU"/>
        </w:rPr>
        <w:t>котор</w:t>
      </w:r>
      <w:r w:rsidR="00031DE0" w:rsidRPr="00935A8C">
        <w:rPr>
          <w:color w:val="000000" w:themeColor="text1"/>
          <w:sz w:val="28"/>
          <w:szCs w:val="28"/>
          <w:lang w:val="ru-RU"/>
        </w:rPr>
        <w:t>ых</w:t>
      </w:r>
      <w:r w:rsidR="005B18D1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5B18D1" w:rsidRPr="00935A8C">
        <w:rPr>
          <w:color w:val="000000" w:themeColor="text1"/>
          <w:sz w:val="28"/>
          <w:szCs w:val="28"/>
          <w:lang w:val="ru-RU"/>
        </w:rPr>
        <w:lastRenderedPageBreak/>
        <w:t xml:space="preserve">выдвинут член Молодежного Парламента, </w:t>
      </w:r>
      <w:r w:rsidR="00E16202" w:rsidRPr="00935A8C">
        <w:rPr>
          <w:color w:val="000000" w:themeColor="text1"/>
          <w:sz w:val="28"/>
          <w:szCs w:val="28"/>
          <w:lang w:val="ru-RU"/>
        </w:rPr>
        <w:t xml:space="preserve">или не менее одной трети депутатов Молодежного Парламента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из числа членов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F3422" w:rsidRPr="00935A8C">
        <w:rPr>
          <w:color w:val="000000" w:themeColor="text1"/>
          <w:sz w:val="28"/>
          <w:szCs w:val="28"/>
          <w:lang w:val="ru-RU"/>
        </w:rPr>
        <w:t xml:space="preserve">путем тайного </w:t>
      </w:r>
      <w:r w:rsidR="00727987" w:rsidRPr="00935A8C">
        <w:rPr>
          <w:color w:val="000000" w:themeColor="text1"/>
          <w:sz w:val="28"/>
          <w:szCs w:val="28"/>
          <w:lang w:val="ru-RU"/>
        </w:rPr>
        <w:t>голосовани</w:t>
      </w:r>
      <w:r w:rsidR="00FF3422" w:rsidRPr="00935A8C">
        <w:rPr>
          <w:color w:val="000000" w:themeColor="text1"/>
          <w:sz w:val="28"/>
          <w:szCs w:val="28"/>
          <w:lang w:val="ru-RU"/>
        </w:rPr>
        <w:t>я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не менее двух третей членов от сформированного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</w:t>
      </w:r>
      <w:r w:rsidR="001F0A3D" w:rsidRPr="00935A8C">
        <w:rPr>
          <w:color w:val="000000" w:themeColor="text1"/>
          <w:sz w:val="28"/>
          <w:szCs w:val="28"/>
          <w:lang w:val="ru-RU"/>
        </w:rPr>
        <w:t>ента</w:t>
      </w:r>
      <w:r w:rsidR="003C5797" w:rsidRPr="00935A8C">
        <w:rPr>
          <w:color w:val="000000" w:themeColor="text1"/>
          <w:sz w:val="28"/>
          <w:szCs w:val="28"/>
          <w:lang w:val="ru-RU"/>
        </w:rPr>
        <w:t>;</w:t>
      </w:r>
    </w:p>
    <w:p w14:paraId="6BB98C49" w14:textId="3CF70F5E" w:rsidR="002D7C37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8.2.</w:t>
      </w:r>
      <w:r w:rsidR="00FF3428">
        <w:rPr>
          <w:b/>
          <w:color w:val="000000" w:themeColor="text1"/>
          <w:sz w:val="28"/>
          <w:szCs w:val="28"/>
          <w:lang w:val="ru-RU"/>
        </w:rPr>
        <w:t> </w:t>
      </w:r>
      <w:r w:rsidR="00616792" w:rsidRPr="00935A8C">
        <w:rPr>
          <w:color w:val="000000" w:themeColor="text1"/>
          <w:sz w:val="28"/>
          <w:szCs w:val="28"/>
          <w:lang w:val="ru-RU"/>
        </w:rPr>
        <w:t xml:space="preserve">по представлению Председателя Молодежного Парламента </w:t>
      </w:r>
      <w:r w:rsidR="00F92121" w:rsidRPr="00935A8C">
        <w:rPr>
          <w:color w:val="000000" w:themeColor="text1"/>
          <w:sz w:val="28"/>
          <w:szCs w:val="28"/>
          <w:lang w:val="ru-RU"/>
        </w:rPr>
        <w:t>или не менее одной трети депутатов Молодежного Парламента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C304A3">
        <w:rPr>
          <w:color w:val="000000" w:themeColor="text1"/>
          <w:sz w:val="28"/>
          <w:szCs w:val="28"/>
          <w:lang w:val="ru-RU"/>
        </w:rPr>
        <w:t>два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FF3422" w:rsidRPr="00935A8C">
        <w:rPr>
          <w:color w:val="000000" w:themeColor="text1"/>
          <w:sz w:val="28"/>
          <w:szCs w:val="28"/>
          <w:lang w:val="ru-RU"/>
        </w:rPr>
        <w:t>заместител</w:t>
      </w:r>
      <w:r w:rsidR="00001035">
        <w:rPr>
          <w:color w:val="000000" w:themeColor="text1"/>
          <w:sz w:val="28"/>
          <w:szCs w:val="28"/>
          <w:lang w:val="ru-RU"/>
        </w:rPr>
        <w:t>я</w:t>
      </w:r>
      <w:r w:rsidR="002D7C3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92121" w:rsidRPr="00935A8C">
        <w:rPr>
          <w:color w:val="000000" w:themeColor="text1"/>
          <w:sz w:val="28"/>
          <w:szCs w:val="28"/>
          <w:lang w:val="ru-RU"/>
        </w:rPr>
        <w:t xml:space="preserve">и председатели комитетов </w:t>
      </w:r>
      <w:r w:rsidR="002D7C37" w:rsidRPr="00935A8C">
        <w:rPr>
          <w:color w:val="000000" w:themeColor="text1"/>
          <w:sz w:val="28"/>
          <w:szCs w:val="28"/>
          <w:lang w:val="ru-RU"/>
        </w:rPr>
        <w:t xml:space="preserve">из числа членов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475D58" w:rsidRPr="00935A8C">
        <w:rPr>
          <w:color w:val="000000" w:themeColor="text1"/>
          <w:sz w:val="28"/>
          <w:szCs w:val="28"/>
          <w:lang w:val="ru-RU"/>
        </w:rPr>
        <w:t>путем пр</w:t>
      </w:r>
      <w:r w:rsidR="00FF3422" w:rsidRPr="00935A8C">
        <w:rPr>
          <w:color w:val="000000" w:themeColor="text1"/>
          <w:sz w:val="28"/>
          <w:szCs w:val="28"/>
          <w:lang w:val="ru-RU"/>
        </w:rPr>
        <w:t>о</w:t>
      </w:r>
      <w:r w:rsidR="00475D58" w:rsidRPr="00935A8C">
        <w:rPr>
          <w:color w:val="000000" w:themeColor="text1"/>
          <w:sz w:val="28"/>
          <w:szCs w:val="28"/>
          <w:lang w:val="ru-RU"/>
        </w:rPr>
        <w:t>в</w:t>
      </w:r>
      <w:r w:rsidR="00FF3422" w:rsidRPr="00935A8C">
        <w:rPr>
          <w:color w:val="000000" w:themeColor="text1"/>
          <w:sz w:val="28"/>
          <w:szCs w:val="28"/>
          <w:lang w:val="ru-RU"/>
        </w:rPr>
        <w:t>едения открытого голос</w:t>
      </w:r>
      <w:r w:rsidR="00475D58" w:rsidRPr="00935A8C">
        <w:rPr>
          <w:color w:val="000000" w:themeColor="text1"/>
          <w:sz w:val="28"/>
          <w:szCs w:val="28"/>
          <w:lang w:val="ru-RU"/>
        </w:rPr>
        <w:t>о</w:t>
      </w:r>
      <w:r w:rsidR="00FF3422" w:rsidRPr="00935A8C">
        <w:rPr>
          <w:color w:val="000000" w:themeColor="text1"/>
          <w:sz w:val="28"/>
          <w:szCs w:val="28"/>
          <w:lang w:val="ru-RU"/>
        </w:rPr>
        <w:t>вания</w:t>
      </w:r>
      <w:r w:rsidR="006A7951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D7C37" w:rsidRPr="00935A8C">
        <w:rPr>
          <w:color w:val="000000" w:themeColor="text1"/>
          <w:sz w:val="28"/>
          <w:szCs w:val="28"/>
          <w:lang w:val="ru-RU"/>
        </w:rPr>
        <w:t>не менее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двух третей членов от состава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F3422" w:rsidRPr="00935A8C">
        <w:rPr>
          <w:color w:val="000000" w:themeColor="text1"/>
          <w:sz w:val="28"/>
          <w:szCs w:val="28"/>
          <w:lang w:val="ru-RU"/>
        </w:rPr>
        <w:t>.</w:t>
      </w:r>
    </w:p>
    <w:p w14:paraId="4847CC92" w14:textId="65A7EDD8" w:rsidR="00880003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 </w:t>
      </w:r>
      <w:r w:rsidR="00CA42CA" w:rsidRPr="00935A8C">
        <w:rPr>
          <w:color w:val="000000" w:themeColor="text1"/>
          <w:sz w:val="28"/>
          <w:szCs w:val="28"/>
          <w:lang w:val="ru-RU"/>
        </w:rPr>
        <w:t xml:space="preserve">Председатель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:</w:t>
      </w:r>
    </w:p>
    <w:p w14:paraId="057FE737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9.1.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избирается на срок полномочий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F3422" w:rsidRPr="00935A8C">
        <w:rPr>
          <w:color w:val="000000" w:themeColor="text1"/>
          <w:sz w:val="28"/>
          <w:szCs w:val="28"/>
          <w:lang w:val="ru-RU"/>
        </w:rPr>
        <w:t>;</w:t>
      </w:r>
    </w:p>
    <w:p w14:paraId="16D5EB38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9.2. </w:t>
      </w:r>
      <w:r w:rsidR="002A5BBA" w:rsidRPr="00935A8C">
        <w:rPr>
          <w:color w:val="000000" w:themeColor="text1"/>
          <w:sz w:val="28"/>
          <w:szCs w:val="28"/>
          <w:lang w:val="ru-RU"/>
        </w:rPr>
        <w:t>созывает заседания Президиума Молодежного Парламента;</w:t>
      </w:r>
    </w:p>
    <w:p w14:paraId="27AD8CB3" w14:textId="77777777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9.3.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ведет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 </w:t>
      </w:r>
      <w:r w:rsidRPr="00935A8C">
        <w:rPr>
          <w:color w:val="000000" w:themeColor="text1"/>
          <w:sz w:val="28"/>
          <w:szCs w:val="28"/>
          <w:lang w:val="ru-RU"/>
        </w:rPr>
        <w:t>з</w:t>
      </w:r>
      <w:r w:rsidR="00475D58" w:rsidRPr="00935A8C">
        <w:rPr>
          <w:color w:val="000000" w:themeColor="text1"/>
          <w:sz w:val="28"/>
          <w:szCs w:val="28"/>
          <w:lang w:val="ru-RU"/>
        </w:rPr>
        <w:t>аседани</w:t>
      </w:r>
      <w:r w:rsidRPr="00935A8C">
        <w:rPr>
          <w:color w:val="000000" w:themeColor="text1"/>
          <w:sz w:val="28"/>
          <w:szCs w:val="28"/>
          <w:lang w:val="ru-RU"/>
        </w:rPr>
        <w:t>я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Президиума;</w:t>
      </w:r>
    </w:p>
    <w:p w14:paraId="47FB8233" w14:textId="520ECBA1" w:rsidR="00FA6E24" w:rsidRPr="00935A8C" w:rsidRDefault="000B4770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9.4.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представляет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отношениях с органами </w:t>
      </w:r>
      <w:r w:rsidR="00825DA4" w:rsidRPr="00935A8C">
        <w:rPr>
          <w:color w:val="000000" w:themeColor="text1"/>
          <w:sz w:val="28"/>
          <w:szCs w:val="28"/>
          <w:lang w:val="ru-RU"/>
        </w:rPr>
        <w:t>законодательной и исполнительной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 власти</w:t>
      </w:r>
      <w:r w:rsidR="00C304A3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825DA4" w:rsidRPr="00935A8C">
        <w:rPr>
          <w:color w:val="000000" w:themeColor="text1"/>
          <w:sz w:val="28"/>
          <w:szCs w:val="28"/>
          <w:lang w:val="ru-RU"/>
        </w:rPr>
        <w:t>, органами</w:t>
      </w:r>
      <w:r w:rsidR="00D704A0" w:rsidRPr="00935A8C">
        <w:rPr>
          <w:color w:val="000000" w:themeColor="text1"/>
          <w:sz w:val="28"/>
          <w:szCs w:val="28"/>
          <w:lang w:val="ru-RU"/>
        </w:rPr>
        <w:t xml:space="preserve"> местного самоуправления </w:t>
      </w:r>
      <w:r w:rsidR="00880003" w:rsidRPr="00935A8C">
        <w:rPr>
          <w:color w:val="000000" w:themeColor="text1"/>
          <w:sz w:val="28"/>
          <w:szCs w:val="28"/>
          <w:lang w:val="ru-RU"/>
        </w:rPr>
        <w:t>Донецкой Народной Республики, общественными организациями</w:t>
      </w:r>
      <w:r w:rsidR="00825DA4" w:rsidRPr="00935A8C">
        <w:rPr>
          <w:color w:val="000000" w:themeColor="text1"/>
          <w:sz w:val="28"/>
          <w:szCs w:val="28"/>
          <w:lang w:val="ru-RU"/>
        </w:rPr>
        <w:t xml:space="preserve"> (</w:t>
      </w:r>
      <w:r w:rsidR="00187A3A" w:rsidRPr="00935A8C">
        <w:rPr>
          <w:color w:val="000000" w:themeColor="text1"/>
          <w:sz w:val="28"/>
          <w:szCs w:val="28"/>
          <w:lang w:val="ru-RU"/>
        </w:rPr>
        <w:t>движениями</w:t>
      </w:r>
      <w:r w:rsidR="00825DA4" w:rsidRPr="00935A8C">
        <w:rPr>
          <w:color w:val="000000" w:themeColor="text1"/>
          <w:sz w:val="28"/>
          <w:szCs w:val="28"/>
          <w:lang w:val="ru-RU"/>
        </w:rPr>
        <w:t>)</w:t>
      </w:r>
      <w:r w:rsidR="00C304A3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187A3A" w:rsidRPr="00935A8C">
        <w:rPr>
          <w:color w:val="000000" w:themeColor="text1"/>
          <w:sz w:val="28"/>
          <w:szCs w:val="28"/>
          <w:lang w:val="ru-RU"/>
        </w:rPr>
        <w:t xml:space="preserve">, </w:t>
      </w:r>
      <w:r w:rsidR="00450DAC" w:rsidRPr="00935A8C">
        <w:rPr>
          <w:color w:val="000000" w:themeColor="text1"/>
          <w:sz w:val="28"/>
          <w:szCs w:val="28"/>
          <w:lang w:val="ru-RU"/>
        </w:rPr>
        <w:t>с молодежными парламентскими структурами субъектов Российской Федерации, муниципальны</w:t>
      </w:r>
      <w:r w:rsidR="00825DA4" w:rsidRPr="00935A8C">
        <w:rPr>
          <w:color w:val="000000" w:themeColor="text1"/>
          <w:sz w:val="28"/>
          <w:szCs w:val="28"/>
          <w:lang w:val="ru-RU"/>
        </w:rPr>
        <w:t>ми</w:t>
      </w:r>
      <w:r w:rsidR="00450DAC" w:rsidRPr="00935A8C">
        <w:rPr>
          <w:color w:val="000000" w:themeColor="text1"/>
          <w:sz w:val="28"/>
          <w:szCs w:val="28"/>
          <w:lang w:val="ru-RU"/>
        </w:rPr>
        <w:t xml:space="preserve"> образовани</w:t>
      </w:r>
      <w:r w:rsidR="00825DA4" w:rsidRPr="00935A8C">
        <w:rPr>
          <w:color w:val="000000" w:themeColor="text1"/>
          <w:sz w:val="28"/>
          <w:szCs w:val="28"/>
          <w:lang w:val="ru-RU"/>
        </w:rPr>
        <w:t>ями, расположенными</w:t>
      </w:r>
      <w:r w:rsidR="00450DAC" w:rsidRPr="00935A8C">
        <w:rPr>
          <w:color w:val="000000" w:themeColor="text1"/>
          <w:sz w:val="28"/>
          <w:szCs w:val="28"/>
          <w:lang w:val="ru-RU"/>
        </w:rPr>
        <w:t xml:space="preserve"> на территории Российской Федерации;</w:t>
      </w:r>
    </w:p>
    <w:p w14:paraId="16BEA9D5" w14:textId="6A971DA8" w:rsidR="00FA6E24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9.5.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координирует работу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Президиума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комитетов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;</w:t>
      </w:r>
    </w:p>
    <w:p w14:paraId="2B8618E9" w14:textId="019DA7EE" w:rsidR="00880003" w:rsidRPr="00935A8C" w:rsidRDefault="000B477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9.6.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выполняет другие полномочия, возложенные на него решением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, Президиума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.</w:t>
      </w:r>
    </w:p>
    <w:p w14:paraId="527675E4" w14:textId="1E409F3B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10.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случае отсутствия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или временной невозможности выполнения им своих обязанностей его обязанности выполняет один из заместителей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880003" w:rsidRPr="00935A8C">
        <w:rPr>
          <w:color w:val="000000" w:themeColor="text1"/>
          <w:sz w:val="28"/>
          <w:szCs w:val="28"/>
          <w:lang w:val="ru-RU"/>
        </w:rPr>
        <w:t xml:space="preserve">в соответствии с письменным распоряжением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880003" w:rsidRPr="00935A8C">
        <w:rPr>
          <w:color w:val="000000" w:themeColor="text1"/>
          <w:sz w:val="28"/>
          <w:szCs w:val="28"/>
          <w:lang w:val="ru-RU"/>
        </w:rPr>
        <w:t>.</w:t>
      </w:r>
    </w:p>
    <w:p w14:paraId="25957E1A" w14:textId="7230D506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Заместители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4464F9" w:rsidRPr="00935A8C">
        <w:rPr>
          <w:color w:val="000000" w:themeColor="text1"/>
          <w:sz w:val="28"/>
          <w:szCs w:val="28"/>
          <w:lang w:val="ru-RU"/>
        </w:rPr>
        <w:t>выполняют функции</w:t>
      </w:r>
      <w:r w:rsidR="00872E7D" w:rsidRPr="00935A8C">
        <w:rPr>
          <w:color w:val="000000" w:themeColor="text1"/>
          <w:sz w:val="28"/>
          <w:szCs w:val="28"/>
          <w:lang w:val="ru-RU"/>
        </w:rPr>
        <w:t>,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872E7D" w:rsidRPr="00935A8C">
        <w:rPr>
          <w:color w:val="000000" w:themeColor="text1"/>
          <w:sz w:val="28"/>
          <w:szCs w:val="28"/>
          <w:lang w:val="ru-RU"/>
        </w:rPr>
        <w:t xml:space="preserve">возложенные Молодежным </w:t>
      </w:r>
      <w:r w:rsidR="003369D7" w:rsidRPr="00935A8C">
        <w:rPr>
          <w:color w:val="000000" w:themeColor="text1"/>
          <w:sz w:val="28"/>
          <w:szCs w:val="28"/>
          <w:lang w:val="ru-RU"/>
        </w:rPr>
        <w:t>П</w:t>
      </w:r>
      <w:r w:rsidR="00872E7D" w:rsidRPr="00935A8C">
        <w:rPr>
          <w:color w:val="000000" w:themeColor="text1"/>
          <w:sz w:val="28"/>
          <w:szCs w:val="28"/>
          <w:lang w:val="ru-RU"/>
        </w:rPr>
        <w:t xml:space="preserve">арламентом 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в соответствии 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с </w:t>
      </w:r>
      <w:r w:rsidR="00FF3422" w:rsidRPr="00935A8C">
        <w:rPr>
          <w:color w:val="000000" w:themeColor="text1"/>
          <w:sz w:val="28"/>
          <w:szCs w:val="28"/>
          <w:lang w:val="ru-RU"/>
        </w:rPr>
        <w:lastRenderedPageBreak/>
        <w:t>локальными нормативными документами</w:t>
      </w:r>
      <w:r w:rsidR="004464F9" w:rsidRPr="00935A8C">
        <w:rPr>
          <w:color w:val="000000" w:themeColor="text1"/>
          <w:sz w:val="28"/>
          <w:szCs w:val="28"/>
          <w:lang w:val="ru-RU"/>
        </w:rPr>
        <w:t xml:space="preserve">, а также выполняют по поручению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464F9" w:rsidRPr="00935A8C">
        <w:rPr>
          <w:color w:val="000000" w:themeColor="text1"/>
          <w:sz w:val="28"/>
          <w:szCs w:val="28"/>
          <w:lang w:val="ru-RU"/>
        </w:rPr>
        <w:t>его отдельные полномочия.</w:t>
      </w:r>
    </w:p>
    <w:p w14:paraId="73136FDA" w14:textId="69030F1F" w:rsidR="00EC2CA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464F9" w:rsidRPr="00935A8C">
        <w:rPr>
          <w:color w:val="000000" w:themeColor="text1"/>
          <w:sz w:val="28"/>
          <w:szCs w:val="28"/>
          <w:lang w:val="ru-RU"/>
        </w:rPr>
        <w:t>Секретарь</w:t>
      </w:r>
      <w:r w:rsidR="001D151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избирается </w:t>
      </w:r>
      <w:r w:rsidR="00FF3422" w:rsidRPr="00935A8C">
        <w:rPr>
          <w:color w:val="000000" w:themeColor="text1"/>
          <w:sz w:val="28"/>
          <w:szCs w:val="28"/>
          <w:lang w:val="ru-RU"/>
        </w:rPr>
        <w:t>открытым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 голосованием из числа депутатов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в порядке, установленном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.</w:t>
      </w:r>
    </w:p>
    <w:p w14:paraId="4BB6F82E" w14:textId="77777777" w:rsidR="00FA6E24" w:rsidRPr="00935A8C" w:rsidRDefault="00AF02E6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13.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Секретарь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:</w:t>
      </w:r>
    </w:p>
    <w:p w14:paraId="455BCB76" w14:textId="4086DCCD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организует документационное обеспечение и делопроизводство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;</w:t>
      </w:r>
    </w:p>
    <w:p w14:paraId="6D994408" w14:textId="5029B1C2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по поручению </w:t>
      </w:r>
      <w:r w:rsidR="00CA42CA" w:rsidRPr="00935A8C">
        <w:rPr>
          <w:color w:val="000000" w:themeColor="text1"/>
          <w:sz w:val="28"/>
          <w:szCs w:val="28"/>
          <w:lang w:val="ru-RU"/>
        </w:rPr>
        <w:t>Председателя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готовит проекты </w:t>
      </w:r>
      <w:r w:rsidR="00C304A3">
        <w:rPr>
          <w:color w:val="000000" w:themeColor="text1"/>
          <w:sz w:val="28"/>
          <w:szCs w:val="28"/>
          <w:lang w:val="ru-RU"/>
        </w:rPr>
        <w:t>п</w:t>
      </w:r>
      <w:r w:rsidR="00EC2CA4" w:rsidRPr="00935A8C">
        <w:rPr>
          <w:color w:val="000000" w:themeColor="text1"/>
          <w:sz w:val="28"/>
          <w:szCs w:val="28"/>
          <w:lang w:val="ru-RU"/>
        </w:rPr>
        <w:t xml:space="preserve">остановлений </w:t>
      </w:r>
      <w:r w:rsidR="001F0A3D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EC2CA4" w:rsidRPr="00935A8C">
        <w:rPr>
          <w:color w:val="000000" w:themeColor="text1"/>
          <w:sz w:val="28"/>
          <w:szCs w:val="28"/>
          <w:lang w:val="ru-RU"/>
        </w:rPr>
        <w:t>;</w:t>
      </w:r>
    </w:p>
    <w:p w14:paraId="2BD3E2C4" w14:textId="7CBE67D3" w:rsidR="00FA6E24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13.3.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>осуществляет иные функции, возложенные на него Молодежн</w:t>
      </w:r>
      <w:r w:rsidR="00FF3422" w:rsidRPr="00935A8C">
        <w:rPr>
          <w:color w:val="000000" w:themeColor="text1"/>
          <w:sz w:val="28"/>
          <w:szCs w:val="28"/>
          <w:lang w:val="ru-RU"/>
        </w:rPr>
        <w:t xml:space="preserve">ым </w:t>
      </w:r>
      <w:r w:rsidR="0071269C" w:rsidRPr="00935A8C">
        <w:rPr>
          <w:color w:val="000000" w:themeColor="text1"/>
          <w:sz w:val="28"/>
          <w:szCs w:val="28"/>
          <w:lang w:val="ru-RU"/>
        </w:rPr>
        <w:t>П</w:t>
      </w:r>
      <w:r w:rsidR="00FF3422" w:rsidRPr="00935A8C">
        <w:rPr>
          <w:color w:val="000000" w:themeColor="text1"/>
          <w:sz w:val="28"/>
          <w:szCs w:val="28"/>
          <w:lang w:val="ru-RU"/>
        </w:rPr>
        <w:t>арламентом, локальными нормативными документами</w:t>
      </w:r>
      <w:r w:rsidRPr="00935A8C">
        <w:rPr>
          <w:color w:val="000000" w:themeColor="text1"/>
          <w:sz w:val="28"/>
          <w:szCs w:val="28"/>
          <w:lang w:val="ru-RU"/>
        </w:rPr>
        <w:t>;</w:t>
      </w:r>
    </w:p>
    <w:p w14:paraId="7AAF366B" w14:textId="77777777" w:rsidR="00014129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13.4. 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отвечает за сохранность документации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14129" w:rsidRPr="00935A8C">
        <w:rPr>
          <w:color w:val="000000" w:themeColor="text1"/>
          <w:sz w:val="28"/>
          <w:szCs w:val="28"/>
          <w:lang w:val="ru-RU"/>
        </w:rPr>
        <w:t>.</w:t>
      </w:r>
    </w:p>
    <w:p w14:paraId="2EC79012" w14:textId="73A0A810" w:rsidR="001F0A3D" w:rsidRPr="00B145D9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EC2CA4" w:rsidRPr="00935A8C">
        <w:rPr>
          <w:color w:val="000000" w:themeColor="text1"/>
          <w:sz w:val="28"/>
          <w:szCs w:val="28"/>
          <w:lang w:val="ru-RU"/>
        </w:rPr>
        <w:t>Заседания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A07249" w:rsidRPr="00935A8C">
        <w:rPr>
          <w:color w:val="000000" w:themeColor="text1"/>
          <w:sz w:val="28"/>
          <w:szCs w:val="28"/>
          <w:lang w:val="ru-RU"/>
        </w:rPr>
        <w:t xml:space="preserve"> являются </w:t>
      </w:r>
      <w:r w:rsidR="00833895" w:rsidRPr="00935A8C">
        <w:rPr>
          <w:color w:val="000000" w:themeColor="text1"/>
          <w:sz w:val="28"/>
          <w:szCs w:val="28"/>
          <w:lang w:val="ru-RU"/>
        </w:rPr>
        <w:t>о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сновной формой работы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A07249" w:rsidRPr="00935A8C">
        <w:rPr>
          <w:color w:val="000000" w:themeColor="text1"/>
          <w:sz w:val="28"/>
          <w:szCs w:val="28"/>
          <w:lang w:val="ru-RU"/>
        </w:rPr>
        <w:t>З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аседание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014129" w:rsidRPr="00935A8C">
        <w:rPr>
          <w:color w:val="000000" w:themeColor="text1"/>
          <w:sz w:val="28"/>
          <w:szCs w:val="28"/>
          <w:lang w:val="ru-RU"/>
        </w:rPr>
        <w:t>проводит</w:t>
      </w:r>
      <w:r w:rsidRPr="00935A8C">
        <w:rPr>
          <w:color w:val="000000" w:themeColor="text1"/>
          <w:sz w:val="28"/>
          <w:szCs w:val="28"/>
          <w:lang w:val="ru-RU"/>
        </w:rPr>
        <w:t xml:space="preserve">ся </w:t>
      </w:r>
      <w:r w:rsidRPr="00B145D9">
        <w:rPr>
          <w:color w:val="000000" w:themeColor="text1"/>
          <w:sz w:val="28"/>
          <w:szCs w:val="28"/>
          <w:lang w:val="ru-RU"/>
        </w:rPr>
        <w:t>не реже</w:t>
      </w:r>
      <w:r w:rsidR="00A07249" w:rsidRPr="00B145D9">
        <w:rPr>
          <w:color w:val="000000" w:themeColor="text1"/>
          <w:sz w:val="28"/>
          <w:szCs w:val="28"/>
          <w:lang w:val="ru-RU"/>
        </w:rPr>
        <w:t xml:space="preserve"> одного раза в месяц.</w:t>
      </w:r>
    </w:p>
    <w:p w14:paraId="38EEDD47" w14:textId="740F9721" w:rsidR="00143317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01035" w:rsidRPr="00B145D9">
        <w:rPr>
          <w:color w:val="000000" w:themeColor="text1"/>
          <w:sz w:val="28"/>
          <w:szCs w:val="28"/>
          <w:lang w:val="ru-RU"/>
        </w:rPr>
        <w:t xml:space="preserve">Молодежный Парламент собирается на свое первое заседание не позднее чем через </w:t>
      </w:r>
      <w:r w:rsidR="00432665" w:rsidRPr="00B145D9">
        <w:rPr>
          <w:color w:val="000000" w:themeColor="text1"/>
          <w:sz w:val="28"/>
          <w:szCs w:val="28"/>
          <w:lang w:val="ru-RU"/>
        </w:rPr>
        <w:t>1</w:t>
      </w:r>
      <w:r w:rsidR="00001035" w:rsidRPr="00B145D9">
        <w:rPr>
          <w:color w:val="000000" w:themeColor="text1"/>
          <w:sz w:val="28"/>
          <w:szCs w:val="28"/>
          <w:lang w:val="ru-RU"/>
        </w:rPr>
        <w:t>0</w:t>
      </w:r>
      <w:r w:rsidR="00432665" w:rsidRPr="00B145D9">
        <w:rPr>
          <w:color w:val="000000" w:themeColor="text1"/>
          <w:sz w:val="28"/>
          <w:szCs w:val="28"/>
          <w:lang w:val="ru-RU"/>
        </w:rPr>
        <w:t xml:space="preserve"> календарных</w:t>
      </w:r>
      <w:r w:rsidR="00001035" w:rsidRPr="00B145D9">
        <w:rPr>
          <w:color w:val="000000" w:themeColor="text1"/>
          <w:sz w:val="28"/>
          <w:szCs w:val="28"/>
          <w:lang w:val="ru-RU"/>
        </w:rPr>
        <w:t xml:space="preserve"> дней со дня формирования состава Молодежного Парламента.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143317" w:rsidRPr="00935A8C">
        <w:rPr>
          <w:color w:val="000000" w:themeColor="text1"/>
          <w:sz w:val="28"/>
          <w:szCs w:val="28"/>
          <w:lang w:val="ru-RU"/>
        </w:rPr>
        <w:t>Первое заседание избранного Молодежного Парламента созывает Председатель Народного Совета Донецкой Народной Республики.</w:t>
      </w:r>
    </w:p>
    <w:p w14:paraId="3EABC55C" w14:textId="77777777" w:rsidR="00143317" w:rsidRPr="00935A8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16. </w:t>
      </w:r>
      <w:r w:rsidR="00143317" w:rsidRPr="00935A8C">
        <w:rPr>
          <w:color w:val="000000" w:themeColor="text1"/>
          <w:sz w:val="28"/>
          <w:szCs w:val="28"/>
          <w:lang w:val="ru-RU"/>
        </w:rPr>
        <w:t>Открывает и вед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143317" w:rsidRPr="00935A8C">
        <w:rPr>
          <w:color w:val="000000" w:themeColor="text1"/>
          <w:sz w:val="28"/>
          <w:szCs w:val="28"/>
          <w:lang w:val="ru-RU"/>
        </w:rPr>
        <w:t>т первое заседание Молодежного Парламента</w:t>
      </w:r>
      <w:r w:rsidR="00001035">
        <w:rPr>
          <w:color w:val="000000" w:themeColor="text1"/>
          <w:sz w:val="28"/>
          <w:szCs w:val="28"/>
          <w:lang w:val="ru-RU"/>
        </w:rPr>
        <w:t xml:space="preserve"> </w:t>
      </w:r>
      <w:r w:rsidR="00001035" w:rsidRPr="00B145D9">
        <w:rPr>
          <w:color w:val="000000" w:themeColor="text1"/>
          <w:sz w:val="28"/>
          <w:szCs w:val="28"/>
          <w:lang w:val="ru-RU"/>
        </w:rPr>
        <w:t>до избрания Председателя Молодежного Парламента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 Председатель Народного Совета Донецкой Народной Республики или по его поручению его заместител</w:t>
      </w:r>
      <w:r w:rsidRPr="00935A8C">
        <w:rPr>
          <w:color w:val="000000" w:themeColor="text1"/>
          <w:sz w:val="28"/>
          <w:szCs w:val="28"/>
          <w:lang w:val="ru-RU"/>
        </w:rPr>
        <w:t>ь</w:t>
      </w:r>
      <w:r w:rsidR="00143317" w:rsidRPr="00935A8C">
        <w:rPr>
          <w:color w:val="000000" w:themeColor="text1"/>
          <w:sz w:val="28"/>
          <w:szCs w:val="28"/>
          <w:lang w:val="ru-RU"/>
        </w:rPr>
        <w:t>.</w:t>
      </w:r>
    </w:p>
    <w:p w14:paraId="5EBF28B8" w14:textId="63694323" w:rsidR="00094DEC" w:rsidRDefault="00AF02E6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На первом заседании принимается </w:t>
      </w:r>
      <w:r w:rsidRPr="00935A8C">
        <w:rPr>
          <w:color w:val="000000" w:themeColor="text1"/>
          <w:sz w:val="28"/>
          <w:szCs w:val="28"/>
          <w:lang w:val="ru-RU"/>
        </w:rPr>
        <w:t>Р</w:t>
      </w:r>
      <w:r w:rsidR="00094DEC" w:rsidRPr="00935A8C">
        <w:rPr>
          <w:color w:val="000000" w:themeColor="text1"/>
          <w:sz w:val="28"/>
          <w:szCs w:val="28"/>
          <w:lang w:val="ru-RU"/>
        </w:rPr>
        <w:t>егламент Молодежного Парламента,</w:t>
      </w:r>
      <w:r w:rsidR="007613D7">
        <w:rPr>
          <w:color w:val="000000" w:themeColor="text1"/>
          <w:sz w:val="28"/>
          <w:szCs w:val="28"/>
          <w:lang w:val="ru-RU"/>
        </w:rPr>
        <w:t xml:space="preserve"> </w:t>
      </w:r>
      <w:r w:rsidR="007613D7" w:rsidRPr="00B145D9">
        <w:rPr>
          <w:color w:val="000000" w:themeColor="text1"/>
          <w:sz w:val="28"/>
          <w:szCs w:val="28"/>
          <w:lang w:val="ru-RU"/>
        </w:rPr>
        <w:t>Положение о комитетах Молодежного Парламента</w:t>
      </w:r>
      <w:r w:rsidR="007613D7">
        <w:rPr>
          <w:color w:val="000000" w:themeColor="text1"/>
          <w:sz w:val="28"/>
          <w:szCs w:val="28"/>
          <w:lang w:val="ru-RU"/>
        </w:rPr>
        <w:t>,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 Кодекс этики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депутата Молодежного Парламента</w:t>
      </w:r>
      <w:r w:rsidR="00094DEC" w:rsidRPr="00935A8C">
        <w:rPr>
          <w:color w:val="000000" w:themeColor="text1"/>
          <w:sz w:val="28"/>
          <w:szCs w:val="28"/>
          <w:lang w:val="ru-RU"/>
        </w:rPr>
        <w:t>, утверждается его структура.</w:t>
      </w:r>
    </w:p>
    <w:p w14:paraId="668A13ED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 Регламентом Молодежного Парламента устанавливаются:</w:t>
      </w:r>
    </w:p>
    <w:p w14:paraId="5A2B5951" w14:textId="62C2FC59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lastRenderedPageBreak/>
        <w:t>18.1.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порядок участия членов Молодежного Парламента в его деятельности;</w:t>
      </w:r>
    </w:p>
    <w:p w14:paraId="4C0E59AF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18.2. сроки и порядок проведения заседаний Молодежного Парламента;</w:t>
      </w:r>
    </w:p>
    <w:p w14:paraId="5D935F92" w14:textId="5E4FE250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полномочия, порядок избрания и освобождения от должности Председателя Молодежного Парламента и его заместителей;</w:t>
      </w:r>
    </w:p>
    <w:p w14:paraId="79C64B70" w14:textId="498588D4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полномочия, порядок формирования и деятельности Президиума Молодежного Парламента;</w:t>
      </w:r>
    </w:p>
    <w:p w14:paraId="4748FB01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18.5. полномочия, порядок формирования и деятельности комитетов Молодежного Парламента;</w:t>
      </w:r>
    </w:p>
    <w:p w14:paraId="55D21DD1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18.6. порядок подготовки ежегодного отчета Молодежного Парламента о его деятельности;</w:t>
      </w:r>
    </w:p>
    <w:p w14:paraId="78CECD90" w14:textId="618F8BCC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B145D9">
        <w:rPr>
          <w:color w:val="000000" w:themeColor="text1"/>
          <w:sz w:val="28"/>
          <w:szCs w:val="28"/>
          <w:lang w:val="ru-RU"/>
        </w:rPr>
        <w:t>порядок прекращения полномочий членов Молодежного Парламента;</w:t>
      </w:r>
    </w:p>
    <w:p w14:paraId="30B10A12" w14:textId="77777777" w:rsidR="00001035" w:rsidRPr="00B145D9" w:rsidRDefault="00001035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18.8. и</w:t>
      </w:r>
      <w:r w:rsidR="0061524E" w:rsidRPr="00B145D9">
        <w:rPr>
          <w:color w:val="000000" w:themeColor="text1"/>
          <w:sz w:val="28"/>
          <w:szCs w:val="28"/>
          <w:lang w:val="ru-RU"/>
        </w:rPr>
        <w:t>ные вопросы организации и порядка</w:t>
      </w:r>
      <w:r w:rsidRPr="00B145D9">
        <w:rPr>
          <w:color w:val="000000" w:themeColor="text1"/>
          <w:sz w:val="28"/>
          <w:szCs w:val="28"/>
          <w:lang w:val="ru-RU"/>
        </w:rPr>
        <w:t xml:space="preserve"> деятельности Молодежного Парламента </w:t>
      </w:r>
      <w:r w:rsidR="0061524E" w:rsidRPr="00B145D9">
        <w:rPr>
          <w:color w:val="000000" w:themeColor="text1"/>
          <w:sz w:val="28"/>
          <w:szCs w:val="28"/>
          <w:lang w:val="ru-RU"/>
        </w:rPr>
        <w:t>в соответствии с настоящим Положением.</w:t>
      </w:r>
    </w:p>
    <w:p w14:paraId="12DC18A7" w14:textId="77777777" w:rsidR="0061524E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B145D9">
        <w:rPr>
          <w:color w:val="000000" w:themeColor="text1"/>
          <w:sz w:val="28"/>
          <w:szCs w:val="28"/>
          <w:lang w:val="ru-RU"/>
        </w:rPr>
        <w:t>Регламент Молодежного Парламента и изменения в Регламент утверждаются постановлением Молодежного Парламента.</w:t>
      </w:r>
    </w:p>
    <w:p w14:paraId="20AA766B" w14:textId="36E99E65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61524E">
        <w:rPr>
          <w:color w:val="000000" w:themeColor="text1"/>
          <w:sz w:val="28"/>
          <w:szCs w:val="28"/>
          <w:lang w:val="ru-RU"/>
        </w:rPr>
        <w:t>9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A07249" w:rsidRPr="00935A8C">
        <w:rPr>
          <w:color w:val="000000" w:themeColor="text1"/>
          <w:sz w:val="28"/>
          <w:szCs w:val="28"/>
          <w:lang w:val="ru-RU"/>
        </w:rPr>
        <w:t>В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неочередное заседание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созывается </w:t>
      </w:r>
      <w:r w:rsidR="003369D7" w:rsidRPr="00935A8C">
        <w:rPr>
          <w:color w:val="000000" w:themeColor="text1"/>
          <w:sz w:val="28"/>
          <w:szCs w:val="28"/>
          <w:lang w:val="ru-RU"/>
        </w:rPr>
        <w:t>П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редседателем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либо по требованию не менее одной трети от сформированного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BE1793" w:rsidRPr="00935A8C">
        <w:rPr>
          <w:color w:val="000000" w:themeColor="text1"/>
          <w:sz w:val="28"/>
          <w:szCs w:val="28"/>
          <w:lang w:val="ru-RU"/>
        </w:rPr>
        <w:t>.</w:t>
      </w:r>
    </w:p>
    <w:p w14:paraId="468D9FBE" w14:textId="137F1BD3" w:rsidR="00143317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20</w:t>
      </w:r>
      <w:r w:rsidR="003E428B"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BE1793" w:rsidRPr="00935A8C">
        <w:rPr>
          <w:color w:val="000000" w:themeColor="text1"/>
          <w:sz w:val="28"/>
          <w:szCs w:val="28"/>
          <w:lang w:val="ru-RU"/>
        </w:rPr>
        <w:t xml:space="preserve">На заседании могут приниматься решения по любым вопросам деятельности </w:t>
      </w:r>
      <w:r w:rsidR="00825DA4" w:rsidRPr="00935A8C">
        <w:rPr>
          <w:color w:val="000000" w:themeColor="text1"/>
          <w:sz w:val="28"/>
          <w:szCs w:val="28"/>
          <w:lang w:val="ru-RU"/>
        </w:rPr>
        <w:t>Молодежного Парламента.</w:t>
      </w:r>
    </w:p>
    <w:p w14:paraId="423610B1" w14:textId="77777777" w:rsidR="00BE1793" w:rsidRPr="00935A8C" w:rsidRDefault="00BE1793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Исключительно на заседании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утверждаются</w:t>
      </w:r>
      <w:r w:rsidR="003C579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Pr="00935A8C">
        <w:rPr>
          <w:color w:val="000000" w:themeColor="text1"/>
          <w:sz w:val="28"/>
          <w:szCs w:val="28"/>
          <w:lang w:val="ru-RU"/>
        </w:rPr>
        <w:t xml:space="preserve">планы работы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C5797" w:rsidRPr="00935A8C">
        <w:rPr>
          <w:color w:val="000000" w:themeColor="text1"/>
          <w:sz w:val="28"/>
          <w:szCs w:val="28"/>
          <w:lang w:val="ru-RU"/>
        </w:rPr>
        <w:t>,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7613D7">
        <w:rPr>
          <w:color w:val="000000" w:themeColor="text1"/>
          <w:sz w:val="28"/>
          <w:szCs w:val="28"/>
          <w:lang w:val="ru-RU"/>
        </w:rPr>
        <w:t>п</w:t>
      </w:r>
      <w:r w:rsidR="003369D7" w:rsidRPr="00935A8C">
        <w:rPr>
          <w:color w:val="000000" w:themeColor="text1"/>
          <w:sz w:val="28"/>
          <w:szCs w:val="28"/>
          <w:lang w:val="ru-RU"/>
        </w:rPr>
        <w:t>оложения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о</w:t>
      </w:r>
      <w:r w:rsidR="003369D7" w:rsidRPr="00935A8C">
        <w:rPr>
          <w:color w:val="000000" w:themeColor="text1"/>
          <w:sz w:val="28"/>
          <w:szCs w:val="28"/>
          <w:lang w:val="ru-RU"/>
        </w:rPr>
        <w:t xml:space="preserve"> комитет</w:t>
      </w:r>
      <w:r w:rsidR="003E428B" w:rsidRPr="00935A8C">
        <w:rPr>
          <w:color w:val="000000" w:themeColor="text1"/>
          <w:sz w:val="28"/>
          <w:szCs w:val="28"/>
          <w:lang w:val="ru-RU"/>
        </w:rPr>
        <w:t>ах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 и иные локальные нормативные акты.</w:t>
      </w:r>
    </w:p>
    <w:p w14:paraId="2F2B39E2" w14:textId="5A6BB124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1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Комитеты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412930" w:rsidRPr="00935A8C">
        <w:rPr>
          <w:color w:val="000000" w:themeColor="text1"/>
          <w:sz w:val="28"/>
          <w:szCs w:val="28"/>
          <w:lang w:val="ru-RU"/>
        </w:rPr>
        <w:t xml:space="preserve"> образуются по основным направлениям работы Моло</w:t>
      </w:r>
      <w:r w:rsidR="00CD5580" w:rsidRPr="00935A8C">
        <w:rPr>
          <w:color w:val="000000" w:themeColor="text1"/>
          <w:sz w:val="28"/>
          <w:szCs w:val="28"/>
          <w:lang w:val="ru-RU"/>
        </w:rPr>
        <w:t>дежного Парламента.</w:t>
      </w:r>
    </w:p>
    <w:p w14:paraId="285855F0" w14:textId="35CF4194" w:rsidR="00143317" w:rsidRPr="00935A8C" w:rsidRDefault="0061524E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22</w:t>
      </w:r>
      <w:r w:rsidR="003E428B"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412930" w:rsidRPr="00935A8C">
        <w:rPr>
          <w:color w:val="000000" w:themeColor="text1"/>
          <w:sz w:val="28"/>
          <w:szCs w:val="28"/>
          <w:lang w:val="ru-RU"/>
        </w:rPr>
        <w:t>З</w:t>
      </w:r>
      <w:r w:rsidR="00396228" w:rsidRPr="00935A8C">
        <w:rPr>
          <w:color w:val="000000" w:themeColor="text1"/>
          <w:sz w:val="28"/>
          <w:szCs w:val="28"/>
          <w:lang w:val="ru-RU"/>
        </w:rPr>
        <w:t>аседания коми</w:t>
      </w:r>
      <w:r w:rsidR="00FF6232">
        <w:rPr>
          <w:color w:val="000000" w:themeColor="text1"/>
          <w:sz w:val="28"/>
          <w:szCs w:val="28"/>
          <w:lang w:val="ru-RU"/>
        </w:rPr>
        <w:t>тетов</w:t>
      </w:r>
      <w:r w:rsidR="00396228" w:rsidRPr="00935A8C">
        <w:rPr>
          <w:color w:val="000000" w:themeColor="text1"/>
          <w:sz w:val="28"/>
          <w:szCs w:val="28"/>
          <w:lang w:val="ru-RU"/>
        </w:rPr>
        <w:t xml:space="preserve"> проводятся по мере необходимости, но не реже </w:t>
      </w:r>
      <w:r w:rsidR="00396228" w:rsidRPr="00935A8C">
        <w:rPr>
          <w:color w:val="000000" w:themeColor="text1"/>
          <w:sz w:val="28"/>
          <w:szCs w:val="28"/>
          <w:lang w:val="ru-RU"/>
        </w:rPr>
        <w:lastRenderedPageBreak/>
        <w:t>одного раза в</w:t>
      </w:r>
      <w:r w:rsidR="003E428B" w:rsidRPr="00935A8C">
        <w:rPr>
          <w:color w:val="000000" w:themeColor="text1"/>
          <w:sz w:val="28"/>
          <w:szCs w:val="28"/>
          <w:lang w:val="ru-RU"/>
        </w:rPr>
        <w:t xml:space="preserve"> неделю</w:t>
      </w:r>
      <w:r w:rsidR="00412930" w:rsidRPr="00935A8C">
        <w:rPr>
          <w:color w:val="000000" w:themeColor="text1"/>
          <w:sz w:val="28"/>
          <w:szCs w:val="28"/>
          <w:lang w:val="ru-RU"/>
        </w:rPr>
        <w:t>. К</w:t>
      </w:r>
      <w:r w:rsidR="00727987" w:rsidRPr="00935A8C">
        <w:rPr>
          <w:color w:val="000000" w:themeColor="text1"/>
          <w:sz w:val="28"/>
          <w:szCs w:val="28"/>
          <w:lang w:val="ru-RU"/>
        </w:rPr>
        <w:t>омитеты формируются в составе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 председателя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, заместителя </w:t>
      </w:r>
      <w:r w:rsidR="003E428B" w:rsidRPr="00935A8C">
        <w:rPr>
          <w:color w:val="000000" w:themeColor="text1"/>
          <w:sz w:val="28"/>
          <w:szCs w:val="28"/>
          <w:lang w:val="ru-RU"/>
        </w:rPr>
        <w:t>председателя, секретаря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14129" w:rsidRPr="00935A8C">
        <w:rPr>
          <w:color w:val="000000" w:themeColor="text1"/>
          <w:sz w:val="28"/>
          <w:szCs w:val="28"/>
          <w:lang w:val="ru-RU"/>
        </w:rPr>
        <w:t>и членов комитета.</w:t>
      </w:r>
    </w:p>
    <w:p w14:paraId="5FE5B2ED" w14:textId="4C3748D7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3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B7743" w:rsidRPr="00935A8C">
        <w:rPr>
          <w:color w:val="000000" w:themeColor="text1"/>
          <w:sz w:val="28"/>
          <w:szCs w:val="28"/>
          <w:lang w:val="ru-RU"/>
        </w:rPr>
        <w:t>Заместители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B7743" w:rsidRPr="00935A8C">
        <w:rPr>
          <w:color w:val="000000" w:themeColor="text1"/>
          <w:sz w:val="28"/>
          <w:szCs w:val="28"/>
          <w:lang w:val="ru-RU"/>
        </w:rPr>
        <w:t>председателей</w:t>
      </w:r>
      <w:r w:rsidRPr="00935A8C">
        <w:rPr>
          <w:color w:val="000000" w:themeColor="text1"/>
          <w:sz w:val="28"/>
          <w:szCs w:val="28"/>
          <w:lang w:val="ru-RU"/>
        </w:rPr>
        <w:t xml:space="preserve"> и секретари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 комитетов избираются </w:t>
      </w:r>
      <w:r w:rsidR="00727987" w:rsidRPr="00935A8C">
        <w:rPr>
          <w:color w:val="000000" w:themeColor="text1"/>
          <w:sz w:val="28"/>
          <w:szCs w:val="28"/>
          <w:lang w:val="ru-RU"/>
        </w:rPr>
        <w:t>на заседани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и комитета большинством голосов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членов комитета </w:t>
      </w:r>
      <w:r w:rsidR="001843C5" w:rsidRPr="00935A8C">
        <w:rPr>
          <w:color w:val="000000" w:themeColor="text1"/>
          <w:sz w:val="28"/>
          <w:szCs w:val="28"/>
          <w:lang w:val="ru-RU"/>
        </w:rPr>
        <w:t xml:space="preserve">на срок полномочий </w:t>
      </w:r>
      <w:r w:rsidR="00886947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B7743" w:rsidRPr="00935A8C">
        <w:rPr>
          <w:color w:val="000000" w:themeColor="text1"/>
          <w:sz w:val="28"/>
          <w:szCs w:val="28"/>
          <w:lang w:val="ru-RU"/>
        </w:rPr>
        <w:t xml:space="preserve">и </w:t>
      </w:r>
      <w:r w:rsidR="00727987" w:rsidRPr="00935A8C">
        <w:rPr>
          <w:color w:val="000000" w:themeColor="text1"/>
          <w:sz w:val="28"/>
          <w:szCs w:val="28"/>
          <w:lang w:val="ru-RU"/>
        </w:rPr>
        <w:t>утверждаются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 протоколом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на заседании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14129" w:rsidRPr="00935A8C">
        <w:rPr>
          <w:color w:val="000000" w:themeColor="text1"/>
          <w:sz w:val="28"/>
          <w:szCs w:val="28"/>
          <w:lang w:val="ru-RU"/>
        </w:rPr>
        <w:t>комитета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12930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727987" w:rsidRPr="00935A8C">
        <w:rPr>
          <w:color w:val="000000" w:themeColor="text1"/>
          <w:sz w:val="28"/>
          <w:szCs w:val="28"/>
          <w:lang w:val="ru-RU"/>
        </w:rPr>
        <w:t>.</w:t>
      </w:r>
    </w:p>
    <w:p w14:paraId="0A0E06AB" w14:textId="696B3953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4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Решение о досрочном освобождении </w:t>
      </w:r>
      <w:r w:rsidR="00014129" w:rsidRPr="00935A8C">
        <w:rPr>
          <w:color w:val="000000" w:themeColor="text1"/>
          <w:sz w:val="28"/>
          <w:szCs w:val="28"/>
          <w:lang w:val="ru-RU"/>
        </w:rPr>
        <w:t>членов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комитетов, </w:t>
      </w:r>
      <w:r w:rsidR="0064551A" w:rsidRPr="00935A8C">
        <w:rPr>
          <w:color w:val="000000" w:themeColor="text1"/>
          <w:sz w:val="28"/>
          <w:szCs w:val="28"/>
          <w:lang w:val="ru-RU"/>
        </w:rPr>
        <w:br/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их </w:t>
      </w:r>
      <w:r w:rsidR="00014129" w:rsidRPr="00935A8C">
        <w:rPr>
          <w:color w:val="000000" w:themeColor="text1"/>
          <w:sz w:val="28"/>
          <w:szCs w:val="28"/>
          <w:lang w:val="ru-RU"/>
        </w:rPr>
        <w:t>ротации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принимается на заседании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голосами не менее </w:t>
      </w:r>
      <w:r w:rsidR="00014129" w:rsidRPr="00935A8C">
        <w:rPr>
          <w:color w:val="000000" w:themeColor="text1"/>
          <w:sz w:val="28"/>
          <w:szCs w:val="28"/>
          <w:lang w:val="ru-RU"/>
        </w:rPr>
        <w:t>двух третей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 членов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>по представлению соответствующих комитетов.</w:t>
      </w:r>
    </w:p>
    <w:p w14:paraId="5722760F" w14:textId="6BF976CD" w:rsidR="001F0A3D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727987" w:rsidRPr="00935A8C">
        <w:rPr>
          <w:color w:val="000000" w:themeColor="text1"/>
          <w:sz w:val="28"/>
          <w:szCs w:val="28"/>
          <w:lang w:val="ru-RU"/>
        </w:rPr>
        <w:t>Комитеты выполняют следующие функции:</w:t>
      </w:r>
    </w:p>
    <w:p w14:paraId="6017F02B" w14:textId="6BA4A401" w:rsidR="00143317" w:rsidRPr="00935A8C" w:rsidRDefault="003E428B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2</w:t>
      </w:r>
      <w:r w:rsidR="0061524E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>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07227" w:rsidRPr="00935A8C">
        <w:rPr>
          <w:color w:val="000000" w:themeColor="text1"/>
          <w:sz w:val="28"/>
          <w:szCs w:val="28"/>
          <w:lang w:val="ru-RU"/>
        </w:rPr>
        <w:t>расс</w:t>
      </w:r>
      <w:r w:rsidR="00014129" w:rsidRPr="00935A8C">
        <w:rPr>
          <w:color w:val="000000" w:themeColor="text1"/>
          <w:sz w:val="28"/>
          <w:szCs w:val="28"/>
          <w:lang w:val="ru-RU"/>
        </w:rPr>
        <w:t>м</w:t>
      </w:r>
      <w:r w:rsidR="00307227" w:rsidRPr="00935A8C">
        <w:rPr>
          <w:color w:val="000000" w:themeColor="text1"/>
          <w:sz w:val="28"/>
          <w:szCs w:val="28"/>
          <w:lang w:val="ru-RU"/>
        </w:rPr>
        <w:t>а</w:t>
      </w:r>
      <w:r w:rsidR="00014129" w:rsidRPr="00935A8C">
        <w:rPr>
          <w:color w:val="000000" w:themeColor="text1"/>
          <w:sz w:val="28"/>
          <w:szCs w:val="28"/>
          <w:lang w:val="ru-RU"/>
        </w:rPr>
        <w:t xml:space="preserve">тривают, анализируют </w:t>
      </w:r>
      <w:r w:rsidR="00727987" w:rsidRPr="00935A8C">
        <w:rPr>
          <w:color w:val="000000" w:themeColor="text1"/>
          <w:sz w:val="28"/>
          <w:szCs w:val="28"/>
          <w:lang w:val="ru-RU"/>
        </w:rPr>
        <w:t>проблем</w:t>
      </w:r>
      <w:r w:rsidR="00014129" w:rsidRPr="00935A8C">
        <w:rPr>
          <w:color w:val="000000" w:themeColor="text1"/>
          <w:sz w:val="28"/>
          <w:szCs w:val="28"/>
          <w:lang w:val="ru-RU"/>
        </w:rPr>
        <w:t>ы и вопросы</w:t>
      </w:r>
      <w:r w:rsidR="00CD5580" w:rsidRPr="00935A8C">
        <w:rPr>
          <w:color w:val="000000" w:themeColor="text1"/>
          <w:sz w:val="28"/>
          <w:szCs w:val="28"/>
          <w:lang w:val="ru-RU"/>
        </w:rPr>
        <w:t xml:space="preserve">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CD5580" w:rsidRPr="00935A8C">
        <w:rPr>
          <w:color w:val="000000" w:themeColor="text1"/>
          <w:sz w:val="28"/>
          <w:szCs w:val="28"/>
          <w:lang w:val="ru-RU"/>
        </w:rPr>
        <w:t>жной политики и патриотического воспитания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CD5580" w:rsidRPr="00935A8C">
        <w:rPr>
          <w:color w:val="000000" w:themeColor="text1"/>
          <w:sz w:val="28"/>
          <w:szCs w:val="28"/>
          <w:lang w:val="ru-RU"/>
        </w:rPr>
        <w:t xml:space="preserve">жи </w:t>
      </w:r>
      <w:r w:rsidR="00307227" w:rsidRPr="00935A8C">
        <w:rPr>
          <w:color w:val="000000" w:themeColor="text1"/>
          <w:sz w:val="28"/>
          <w:szCs w:val="28"/>
          <w:lang w:val="ru-RU"/>
        </w:rPr>
        <w:t>в рамках своей компетенции;</w:t>
      </w:r>
    </w:p>
    <w:p w14:paraId="11658FD8" w14:textId="2F81E2A1" w:rsidR="00143317" w:rsidRPr="00935A8C" w:rsidRDefault="0061524E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25</w:t>
      </w:r>
      <w:r w:rsidR="003E428B" w:rsidRPr="00935A8C">
        <w:rPr>
          <w:color w:val="000000" w:themeColor="text1"/>
          <w:sz w:val="28"/>
          <w:szCs w:val="28"/>
          <w:lang w:val="ru-RU"/>
        </w:rPr>
        <w:t>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выносят на рассмотрение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</w:t>
      </w:r>
      <w:r w:rsidR="0071269C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Парламента </w:t>
      </w:r>
      <w:r w:rsidR="00727987" w:rsidRPr="00935A8C">
        <w:rPr>
          <w:color w:val="000000" w:themeColor="text1"/>
          <w:sz w:val="28"/>
          <w:szCs w:val="28"/>
          <w:lang w:val="ru-RU"/>
        </w:rPr>
        <w:t>проекты решений;</w:t>
      </w:r>
    </w:p>
    <w:p w14:paraId="004C0C5E" w14:textId="4014933F" w:rsidR="00BE1793" w:rsidRPr="00935A8C" w:rsidRDefault="0061524E" w:rsidP="00DA0007">
      <w:pPr>
        <w:pStyle w:val="Default"/>
        <w:tabs>
          <w:tab w:val="left" w:pos="1560"/>
        </w:tabs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25</w:t>
      </w:r>
      <w:r w:rsidR="003E428B" w:rsidRPr="00935A8C">
        <w:rPr>
          <w:color w:val="000000" w:themeColor="text1"/>
          <w:sz w:val="28"/>
          <w:szCs w:val="28"/>
          <w:lang w:val="ru-RU"/>
        </w:rPr>
        <w:t>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727987" w:rsidRPr="00935A8C">
        <w:rPr>
          <w:color w:val="000000" w:themeColor="text1"/>
          <w:sz w:val="28"/>
          <w:szCs w:val="28"/>
          <w:lang w:val="ru-RU"/>
        </w:rPr>
        <w:t xml:space="preserve">рассматривают поступающие в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727987" w:rsidRPr="00935A8C">
        <w:rPr>
          <w:color w:val="000000" w:themeColor="text1"/>
          <w:sz w:val="28"/>
          <w:szCs w:val="28"/>
          <w:lang w:val="ru-RU"/>
        </w:rPr>
        <w:t>предложения и дают по ним соответствующее заключение</w:t>
      </w:r>
      <w:r w:rsidR="00307227" w:rsidRPr="00935A8C">
        <w:rPr>
          <w:color w:val="000000" w:themeColor="text1"/>
          <w:sz w:val="28"/>
          <w:szCs w:val="28"/>
          <w:lang w:val="ru-RU"/>
        </w:rPr>
        <w:t>.</w:t>
      </w:r>
    </w:p>
    <w:p w14:paraId="00831CC9" w14:textId="77777777" w:rsidR="00F445D5" w:rsidRPr="00935A8C" w:rsidRDefault="003E428B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V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Компетенция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40F40C0F" w14:textId="74A4B8F8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Для реализации своих целей и задач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Молодежный Парламент </w:t>
      </w:r>
      <w:r w:rsidR="00F445D5" w:rsidRPr="00935A8C">
        <w:rPr>
          <w:color w:val="000000" w:themeColor="text1"/>
          <w:sz w:val="28"/>
          <w:szCs w:val="28"/>
          <w:lang w:val="ru-RU"/>
        </w:rPr>
        <w:t>имеет право:</w:t>
      </w:r>
    </w:p>
    <w:p w14:paraId="6D7F76C5" w14:textId="0CF8CFD2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color w:val="000000" w:themeColor="text1"/>
          <w:sz w:val="28"/>
          <w:szCs w:val="28"/>
          <w:lang w:val="ru-RU"/>
        </w:rPr>
        <w:t>проводить анализ</w:t>
      </w:r>
      <w:r w:rsidR="00FF6232">
        <w:rPr>
          <w:color w:val="000000" w:themeColor="text1"/>
          <w:sz w:val="28"/>
          <w:szCs w:val="28"/>
          <w:lang w:val="ru-RU"/>
        </w:rPr>
        <w:t xml:space="preserve"> законов и иных нормативных правовых актов Донецкой Народной Республики, </w:t>
      </w:r>
      <w:r w:rsidR="003E3BAE" w:rsidRPr="00935A8C">
        <w:rPr>
          <w:color w:val="000000" w:themeColor="text1"/>
          <w:sz w:val="28"/>
          <w:szCs w:val="28"/>
          <w:lang w:val="ru-RU"/>
        </w:rPr>
        <w:t>проекто</w:t>
      </w:r>
      <w:r w:rsidR="00307227" w:rsidRPr="00935A8C">
        <w:rPr>
          <w:color w:val="000000" w:themeColor="text1"/>
          <w:sz w:val="28"/>
          <w:szCs w:val="28"/>
          <w:lang w:val="ru-RU"/>
        </w:rPr>
        <w:t>в законов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и</w:t>
      </w:r>
      <w:r w:rsidR="00FF6232">
        <w:rPr>
          <w:color w:val="000000" w:themeColor="text1"/>
          <w:sz w:val="28"/>
          <w:szCs w:val="28"/>
          <w:lang w:val="ru-RU"/>
        </w:rPr>
        <w:t xml:space="preserve"> проектов иных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нормативных правовых актов Донецкой Народной Республики</w:t>
      </w:r>
      <w:r w:rsidR="00BA140C">
        <w:rPr>
          <w:color w:val="000000" w:themeColor="text1"/>
          <w:sz w:val="28"/>
          <w:szCs w:val="28"/>
          <w:lang w:val="ru-RU"/>
        </w:rPr>
        <w:t xml:space="preserve"> </w:t>
      </w:r>
      <w:r w:rsidR="00BA140C" w:rsidRPr="00F95A8D">
        <w:rPr>
          <w:color w:val="000000" w:themeColor="text1"/>
          <w:sz w:val="28"/>
          <w:szCs w:val="28"/>
          <w:lang w:val="ru-RU"/>
        </w:rPr>
        <w:t>и давать по ним рекомендации</w:t>
      </w:r>
      <w:r w:rsidR="003E3BAE" w:rsidRPr="00935A8C">
        <w:rPr>
          <w:color w:val="000000" w:themeColor="text1"/>
          <w:sz w:val="28"/>
          <w:szCs w:val="28"/>
          <w:lang w:val="ru-RU"/>
        </w:rPr>
        <w:t>;</w:t>
      </w:r>
    </w:p>
    <w:p w14:paraId="4DFC687D" w14:textId="585B272B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1.2.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color w:val="000000" w:themeColor="text1"/>
          <w:sz w:val="28"/>
          <w:szCs w:val="28"/>
          <w:lang w:val="ru-RU"/>
        </w:rPr>
        <w:t>готовить предложения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и рекомендации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по совершенствованию нормативных правовых актов Донецкой Народной Республики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E3BAE" w:rsidRPr="00935A8C">
        <w:rPr>
          <w:color w:val="000000" w:themeColor="text1"/>
          <w:sz w:val="28"/>
          <w:szCs w:val="28"/>
          <w:lang w:val="ru-RU"/>
        </w:rPr>
        <w:t>по вопросам, затрагивающим права и законные интересы молодежи;</w:t>
      </w:r>
    </w:p>
    <w:p w14:paraId="6741663D" w14:textId="15A1BBE2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1.3.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DF7E75" w:rsidRPr="00935A8C">
        <w:rPr>
          <w:color w:val="000000" w:themeColor="text1"/>
          <w:sz w:val="28"/>
          <w:szCs w:val="28"/>
          <w:lang w:val="ru-RU"/>
        </w:rPr>
        <w:t>вести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просветительскую и разъяснительную работу в молодежной </w:t>
      </w:r>
      <w:r w:rsidR="003E3BAE" w:rsidRPr="00935A8C">
        <w:rPr>
          <w:color w:val="000000" w:themeColor="text1"/>
          <w:sz w:val="28"/>
          <w:szCs w:val="28"/>
          <w:lang w:val="ru-RU"/>
        </w:rPr>
        <w:lastRenderedPageBreak/>
        <w:t xml:space="preserve">среде, направленную на повышение уровня правовой культуры </w:t>
      </w:r>
      <w:r w:rsidR="00280118" w:rsidRPr="00935A8C">
        <w:rPr>
          <w:color w:val="000000" w:themeColor="text1"/>
          <w:sz w:val="28"/>
          <w:szCs w:val="28"/>
          <w:lang w:val="ru-RU"/>
        </w:rPr>
        <w:t>молодежи</w:t>
      </w:r>
      <w:r w:rsidR="003E3BAE" w:rsidRPr="00935A8C">
        <w:rPr>
          <w:color w:val="000000" w:themeColor="text1"/>
          <w:sz w:val="28"/>
          <w:szCs w:val="28"/>
          <w:lang w:val="ru-RU"/>
        </w:rPr>
        <w:t>, формирование активной гражданско</w:t>
      </w:r>
      <w:r w:rsidR="00143317" w:rsidRPr="00935A8C">
        <w:rPr>
          <w:color w:val="000000" w:themeColor="text1"/>
          <w:sz w:val="28"/>
          <w:szCs w:val="28"/>
          <w:lang w:val="ru-RU"/>
        </w:rPr>
        <w:t xml:space="preserve">й позиции молодежи и идеологии, </w:t>
      </w:r>
      <w:r w:rsidR="003E3BAE" w:rsidRPr="00935A8C">
        <w:rPr>
          <w:color w:val="000000" w:themeColor="text1"/>
          <w:sz w:val="28"/>
          <w:szCs w:val="28"/>
          <w:lang w:val="ru-RU"/>
        </w:rPr>
        <w:t>ее национальной самоидентификации;</w:t>
      </w:r>
    </w:p>
    <w:p w14:paraId="52FC2267" w14:textId="4DC3B23F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1.4.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DF7E75" w:rsidRPr="00935A8C">
        <w:rPr>
          <w:color w:val="000000" w:themeColor="text1"/>
          <w:sz w:val="28"/>
          <w:szCs w:val="28"/>
          <w:lang w:val="ru-RU"/>
        </w:rPr>
        <w:t>и</w:t>
      </w:r>
      <w:r w:rsidR="003E3BAE" w:rsidRPr="00935A8C">
        <w:rPr>
          <w:color w:val="000000" w:themeColor="text1"/>
          <w:sz w:val="28"/>
          <w:szCs w:val="28"/>
          <w:lang w:val="ru-RU"/>
        </w:rPr>
        <w:t>зуча</w:t>
      </w:r>
      <w:r w:rsidR="00DF7E75" w:rsidRPr="00935A8C">
        <w:rPr>
          <w:color w:val="000000" w:themeColor="text1"/>
          <w:sz w:val="28"/>
          <w:szCs w:val="28"/>
          <w:lang w:val="ru-RU"/>
        </w:rPr>
        <w:t>ть</w:t>
      </w:r>
      <w:r w:rsidR="003E3BAE" w:rsidRPr="00935A8C">
        <w:rPr>
          <w:color w:val="000000" w:themeColor="text1"/>
          <w:sz w:val="28"/>
          <w:szCs w:val="28"/>
          <w:lang w:val="ru-RU"/>
        </w:rPr>
        <w:t xml:space="preserve"> мнение молодежи о деятельности органов государственной власти в сфере организации работы с молодежью на территории Донецкой Народной Республики;</w:t>
      </w:r>
    </w:p>
    <w:p w14:paraId="2DC0A701" w14:textId="6E590883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1.5.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в лице </w:t>
      </w:r>
      <w:r w:rsidR="00094DEC" w:rsidRPr="00935A8C">
        <w:rPr>
          <w:color w:val="000000" w:themeColor="text1"/>
          <w:sz w:val="28"/>
          <w:szCs w:val="28"/>
          <w:lang w:val="ru-RU"/>
        </w:rPr>
        <w:t>членов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14598" w:rsidRPr="00935A8C">
        <w:rPr>
          <w:color w:val="000000" w:themeColor="text1"/>
          <w:sz w:val="28"/>
          <w:szCs w:val="28"/>
          <w:lang w:val="ru-RU"/>
        </w:rPr>
        <w:t>Президиума</w:t>
      </w:r>
      <w:r w:rsidRPr="00935A8C">
        <w:rPr>
          <w:color w:val="000000" w:themeColor="text1"/>
          <w:sz w:val="28"/>
          <w:szCs w:val="28"/>
          <w:lang w:val="ru-RU"/>
        </w:rPr>
        <w:t xml:space="preserve"> в установленном порядке</w:t>
      </w:r>
      <w:r w:rsidR="00414598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присутствовать на заседаниях </w:t>
      </w:r>
      <w:r w:rsidR="008F5D39" w:rsidRPr="00935A8C">
        <w:rPr>
          <w:color w:val="000000" w:themeColor="text1"/>
          <w:sz w:val="28"/>
          <w:szCs w:val="28"/>
          <w:lang w:val="ru-RU"/>
        </w:rPr>
        <w:t>Народного Совета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Донецкой Народной Республики</w:t>
      </w:r>
      <w:r w:rsidR="00094DEC" w:rsidRPr="00935A8C">
        <w:rPr>
          <w:color w:val="000000" w:themeColor="text1"/>
          <w:sz w:val="28"/>
          <w:szCs w:val="28"/>
          <w:lang w:val="ru-RU"/>
        </w:rPr>
        <w:t>, комитетов</w:t>
      </w:r>
      <w:r w:rsidRPr="00935A8C">
        <w:rPr>
          <w:color w:val="000000" w:themeColor="text1"/>
          <w:sz w:val="28"/>
          <w:szCs w:val="28"/>
          <w:lang w:val="ru-RU"/>
        </w:rPr>
        <w:t xml:space="preserve"> Народного Совета Донецкой Народной Республики</w:t>
      </w:r>
      <w:r w:rsidR="00F445D5" w:rsidRPr="00935A8C">
        <w:rPr>
          <w:color w:val="000000" w:themeColor="text1"/>
          <w:sz w:val="28"/>
          <w:szCs w:val="28"/>
          <w:lang w:val="ru-RU"/>
        </w:rPr>
        <w:t>;</w:t>
      </w:r>
    </w:p>
    <w:p w14:paraId="52D3A62E" w14:textId="77777777" w:rsidR="00094DEC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1.6. </w:t>
      </w:r>
      <w:r w:rsidR="00094DEC" w:rsidRPr="00935A8C">
        <w:rPr>
          <w:color w:val="000000" w:themeColor="text1"/>
          <w:sz w:val="28"/>
          <w:szCs w:val="28"/>
          <w:lang w:val="ru-RU"/>
        </w:rPr>
        <w:t>в лице членов Президиума</w:t>
      </w:r>
      <w:r w:rsidRPr="00935A8C">
        <w:rPr>
          <w:color w:val="000000" w:themeColor="text1"/>
          <w:sz w:val="28"/>
          <w:szCs w:val="28"/>
          <w:lang w:val="ru-RU"/>
        </w:rPr>
        <w:t xml:space="preserve"> в установленном порядке</w:t>
      </w:r>
      <w:r w:rsidR="00094DEC" w:rsidRPr="00935A8C">
        <w:rPr>
          <w:color w:val="000000" w:themeColor="text1"/>
          <w:sz w:val="28"/>
          <w:szCs w:val="28"/>
          <w:lang w:val="ru-RU"/>
        </w:rPr>
        <w:t xml:space="preserve"> проводить встречи с руководителями органов исполнительной и законодательной власти Д</w:t>
      </w:r>
      <w:r w:rsidRPr="00935A8C">
        <w:rPr>
          <w:color w:val="000000" w:themeColor="text1"/>
          <w:sz w:val="28"/>
          <w:szCs w:val="28"/>
          <w:lang w:val="ru-RU"/>
        </w:rPr>
        <w:t xml:space="preserve">онецкой </w:t>
      </w:r>
      <w:r w:rsidR="00094DEC" w:rsidRPr="00935A8C">
        <w:rPr>
          <w:color w:val="000000" w:themeColor="text1"/>
          <w:sz w:val="28"/>
          <w:szCs w:val="28"/>
          <w:lang w:val="ru-RU"/>
        </w:rPr>
        <w:t>Н</w:t>
      </w:r>
      <w:r w:rsidRPr="00935A8C">
        <w:rPr>
          <w:color w:val="000000" w:themeColor="text1"/>
          <w:sz w:val="28"/>
          <w:szCs w:val="28"/>
          <w:lang w:val="ru-RU"/>
        </w:rPr>
        <w:t xml:space="preserve">ародной </w:t>
      </w:r>
      <w:r w:rsidR="00094DEC" w:rsidRPr="00935A8C">
        <w:rPr>
          <w:color w:val="000000" w:themeColor="text1"/>
          <w:sz w:val="28"/>
          <w:szCs w:val="28"/>
          <w:lang w:val="ru-RU"/>
        </w:rPr>
        <w:t>Р</w:t>
      </w:r>
      <w:r w:rsidRPr="00935A8C">
        <w:rPr>
          <w:color w:val="000000" w:themeColor="text1"/>
          <w:sz w:val="28"/>
          <w:szCs w:val="28"/>
          <w:lang w:val="ru-RU"/>
        </w:rPr>
        <w:t>еспублики</w:t>
      </w:r>
      <w:r w:rsidR="00BA1016" w:rsidRPr="00935A8C">
        <w:rPr>
          <w:color w:val="000000" w:themeColor="text1"/>
          <w:sz w:val="28"/>
          <w:szCs w:val="28"/>
          <w:lang w:val="ru-RU"/>
        </w:rPr>
        <w:t>;</w:t>
      </w:r>
    </w:p>
    <w:p w14:paraId="1C9B243B" w14:textId="23F78B4A" w:rsidR="00143317" w:rsidRPr="00935A8C" w:rsidRDefault="003E428B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1.7.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проводить </w:t>
      </w:r>
      <w:r w:rsidR="00414598" w:rsidRPr="00935A8C">
        <w:rPr>
          <w:color w:val="000000" w:themeColor="text1"/>
          <w:sz w:val="28"/>
          <w:szCs w:val="28"/>
          <w:lang w:val="ru-RU"/>
        </w:rPr>
        <w:t xml:space="preserve">рабочие встречи, </w:t>
      </w:r>
      <w:r w:rsidR="008F5D39" w:rsidRPr="00935A8C">
        <w:rPr>
          <w:color w:val="000000" w:themeColor="text1"/>
          <w:sz w:val="28"/>
          <w:szCs w:val="28"/>
          <w:lang w:val="ru-RU"/>
        </w:rPr>
        <w:t>публичн</w:t>
      </w:r>
      <w:r w:rsidR="00DF7E75" w:rsidRPr="00935A8C">
        <w:rPr>
          <w:color w:val="000000" w:themeColor="text1"/>
          <w:sz w:val="28"/>
          <w:szCs w:val="28"/>
          <w:lang w:val="ru-RU"/>
        </w:rPr>
        <w:t>ые дис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куссии, общественные слушания, </w:t>
      </w:r>
      <w:r w:rsidR="000F28B4">
        <w:rPr>
          <w:color w:val="000000" w:themeColor="text1"/>
          <w:sz w:val="28"/>
          <w:szCs w:val="28"/>
          <w:lang w:val="ru-RU"/>
        </w:rPr>
        <w:t xml:space="preserve">мероприятия в формате </w:t>
      </w:r>
      <w:r w:rsidR="00DF7E75" w:rsidRPr="00935A8C">
        <w:rPr>
          <w:color w:val="000000" w:themeColor="text1"/>
          <w:sz w:val="28"/>
          <w:szCs w:val="28"/>
          <w:lang w:val="ru-RU"/>
        </w:rPr>
        <w:t>кругл</w:t>
      </w:r>
      <w:r w:rsidR="000F28B4">
        <w:rPr>
          <w:color w:val="000000" w:themeColor="text1"/>
          <w:sz w:val="28"/>
          <w:szCs w:val="28"/>
          <w:lang w:val="ru-RU"/>
        </w:rPr>
        <w:t>ого</w:t>
      </w:r>
      <w:r w:rsidR="00DF7E75" w:rsidRPr="00935A8C">
        <w:rPr>
          <w:color w:val="000000" w:themeColor="text1"/>
          <w:sz w:val="28"/>
          <w:szCs w:val="28"/>
          <w:lang w:val="ru-RU"/>
        </w:rPr>
        <w:t xml:space="preserve"> стол</w:t>
      </w:r>
      <w:r w:rsidR="000F28B4">
        <w:rPr>
          <w:color w:val="000000" w:themeColor="text1"/>
          <w:sz w:val="28"/>
          <w:szCs w:val="28"/>
          <w:lang w:val="ru-RU"/>
        </w:rPr>
        <w:t>а</w:t>
      </w:r>
      <w:r w:rsidR="00DF7E75" w:rsidRPr="00935A8C">
        <w:rPr>
          <w:color w:val="000000" w:themeColor="text1"/>
          <w:sz w:val="28"/>
          <w:szCs w:val="28"/>
          <w:lang w:val="ru-RU"/>
        </w:rPr>
        <w:t>, семинары, конференции, метод</w:t>
      </w:r>
      <w:r w:rsidR="00307227" w:rsidRPr="00935A8C">
        <w:rPr>
          <w:color w:val="000000" w:themeColor="text1"/>
          <w:sz w:val="28"/>
          <w:szCs w:val="28"/>
          <w:lang w:val="ru-RU"/>
        </w:rPr>
        <w:t>ическ</w:t>
      </w:r>
      <w:r w:rsidR="00480EDE" w:rsidRPr="00935A8C">
        <w:rPr>
          <w:color w:val="000000" w:themeColor="text1"/>
          <w:sz w:val="28"/>
          <w:szCs w:val="28"/>
          <w:lang w:val="ru-RU"/>
        </w:rPr>
        <w:t>ие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занятия, форумы, деловые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игр</w:t>
      </w:r>
      <w:r w:rsidR="00DF7E75" w:rsidRPr="00935A8C">
        <w:rPr>
          <w:color w:val="000000" w:themeColor="text1"/>
          <w:sz w:val="28"/>
          <w:szCs w:val="28"/>
          <w:lang w:val="ru-RU"/>
        </w:rPr>
        <w:t>ы</w:t>
      </w:r>
      <w:r w:rsidR="008F5D39" w:rsidRPr="00935A8C">
        <w:rPr>
          <w:color w:val="000000" w:themeColor="text1"/>
          <w:sz w:val="28"/>
          <w:szCs w:val="28"/>
          <w:lang w:val="ru-RU"/>
        </w:rPr>
        <w:t>, встреч</w:t>
      </w:r>
      <w:r w:rsidR="00DF7E75" w:rsidRPr="00935A8C">
        <w:rPr>
          <w:color w:val="000000" w:themeColor="text1"/>
          <w:sz w:val="28"/>
          <w:szCs w:val="28"/>
          <w:lang w:val="ru-RU"/>
        </w:rPr>
        <w:t>и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молодежи с представителями органов государственной власти, общественных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организаций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(</w:t>
      </w:r>
      <w:r w:rsidR="008F5D39" w:rsidRPr="00935A8C">
        <w:rPr>
          <w:color w:val="000000" w:themeColor="text1"/>
          <w:sz w:val="28"/>
          <w:szCs w:val="28"/>
          <w:lang w:val="ru-RU"/>
        </w:rPr>
        <w:t>движений</w:t>
      </w:r>
      <w:r w:rsidR="0064551A" w:rsidRPr="00935A8C">
        <w:rPr>
          <w:color w:val="000000" w:themeColor="text1"/>
          <w:sz w:val="28"/>
          <w:szCs w:val="28"/>
          <w:lang w:val="ru-RU"/>
        </w:rPr>
        <w:t>)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Донецкой Народной Республики, должностными лицами </w:t>
      </w:r>
      <w:r w:rsidR="00D35403" w:rsidRPr="00935A8C">
        <w:rPr>
          <w:color w:val="000000" w:themeColor="text1"/>
          <w:sz w:val="28"/>
          <w:szCs w:val="28"/>
          <w:lang w:val="ru-RU"/>
        </w:rPr>
        <w:t>органов местного самоуправления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по 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вопросам </w:t>
      </w:r>
      <w:r w:rsidR="008F5D39" w:rsidRPr="00935A8C">
        <w:rPr>
          <w:color w:val="000000" w:themeColor="text1"/>
          <w:sz w:val="28"/>
          <w:szCs w:val="28"/>
          <w:lang w:val="ru-RU"/>
        </w:rPr>
        <w:t>молодежн</w:t>
      </w:r>
      <w:r w:rsidR="0064551A" w:rsidRPr="00935A8C">
        <w:rPr>
          <w:color w:val="000000" w:themeColor="text1"/>
          <w:sz w:val="28"/>
          <w:szCs w:val="28"/>
          <w:lang w:val="ru-RU"/>
        </w:rPr>
        <w:t>ой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политики</w:t>
      </w:r>
      <w:r w:rsidR="008F5D39" w:rsidRPr="00935A8C">
        <w:rPr>
          <w:color w:val="000000" w:themeColor="text1"/>
          <w:sz w:val="28"/>
          <w:szCs w:val="28"/>
          <w:lang w:val="ru-RU"/>
        </w:rPr>
        <w:t>;</w:t>
      </w:r>
    </w:p>
    <w:p w14:paraId="06C9A608" w14:textId="187C532D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1.8.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инициировать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предложения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>и организовывать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социологическ</w:t>
      </w:r>
      <w:r w:rsidR="00307227" w:rsidRPr="00935A8C">
        <w:rPr>
          <w:color w:val="000000" w:themeColor="text1"/>
          <w:sz w:val="28"/>
          <w:szCs w:val="28"/>
          <w:lang w:val="ru-RU"/>
        </w:rPr>
        <w:t>и</w:t>
      </w:r>
      <w:r w:rsidR="00480EDE" w:rsidRPr="00935A8C">
        <w:rPr>
          <w:color w:val="000000" w:themeColor="text1"/>
          <w:sz w:val="28"/>
          <w:szCs w:val="28"/>
          <w:lang w:val="ru-RU"/>
        </w:rPr>
        <w:t>е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исследовани</w:t>
      </w:r>
      <w:r w:rsidR="00307227" w:rsidRPr="00935A8C">
        <w:rPr>
          <w:color w:val="000000" w:themeColor="text1"/>
          <w:sz w:val="28"/>
          <w:szCs w:val="28"/>
          <w:lang w:val="ru-RU"/>
        </w:rPr>
        <w:t>я</w:t>
      </w:r>
      <w:r w:rsidR="00F445D5" w:rsidRPr="00935A8C">
        <w:rPr>
          <w:color w:val="000000" w:themeColor="text1"/>
          <w:sz w:val="28"/>
          <w:szCs w:val="28"/>
          <w:lang w:val="ru-RU"/>
        </w:rPr>
        <w:t>, консультаци</w:t>
      </w:r>
      <w:r w:rsidR="00307227" w:rsidRPr="00935A8C">
        <w:rPr>
          <w:color w:val="000000" w:themeColor="text1"/>
          <w:sz w:val="28"/>
          <w:szCs w:val="28"/>
          <w:lang w:val="ru-RU"/>
        </w:rPr>
        <w:t>и</w:t>
      </w:r>
      <w:r w:rsidR="00F445D5" w:rsidRPr="00935A8C">
        <w:rPr>
          <w:color w:val="000000" w:themeColor="text1"/>
          <w:sz w:val="28"/>
          <w:szCs w:val="28"/>
          <w:lang w:val="ru-RU"/>
        </w:rPr>
        <w:t>, семинар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ы, конференции, </w:t>
      </w:r>
      <w:r w:rsidR="000F28B4">
        <w:rPr>
          <w:color w:val="000000" w:themeColor="text1"/>
          <w:sz w:val="28"/>
          <w:szCs w:val="28"/>
          <w:lang w:val="ru-RU"/>
        </w:rPr>
        <w:t xml:space="preserve">мероприятия в формате </w:t>
      </w:r>
      <w:r w:rsidR="00307227" w:rsidRPr="00935A8C">
        <w:rPr>
          <w:color w:val="000000" w:themeColor="text1"/>
          <w:sz w:val="28"/>
          <w:szCs w:val="28"/>
          <w:lang w:val="ru-RU"/>
        </w:rPr>
        <w:t>кругл</w:t>
      </w:r>
      <w:r w:rsidR="000F28B4">
        <w:rPr>
          <w:color w:val="000000" w:themeColor="text1"/>
          <w:sz w:val="28"/>
          <w:szCs w:val="28"/>
          <w:lang w:val="ru-RU"/>
        </w:rPr>
        <w:t>ого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 стол</w:t>
      </w:r>
      <w:r w:rsidR="000F28B4">
        <w:rPr>
          <w:color w:val="000000" w:themeColor="text1"/>
          <w:sz w:val="28"/>
          <w:szCs w:val="28"/>
          <w:lang w:val="ru-RU"/>
        </w:rPr>
        <w:t>а</w:t>
      </w:r>
      <w:r w:rsidR="00307227" w:rsidRPr="00935A8C">
        <w:rPr>
          <w:color w:val="000000" w:themeColor="text1"/>
          <w:sz w:val="28"/>
          <w:szCs w:val="28"/>
          <w:lang w:val="ru-RU"/>
        </w:rPr>
        <w:t>, иные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меропри</w:t>
      </w:r>
      <w:r w:rsidR="00307227" w:rsidRPr="00935A8C">
        <w:rPr>
          <w:color w:val="000000" w:themeColor="text1"/>
          <w:sz w:val="28"/>
          <w:szCs w:val="28"/>
          <w:lang w:val="ru-RU"/>
        </w:rPr>
        <w:t>ятия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по актуальным проблемам молодежи и других категорий населения</w:t>
      </w:r>
      <w:r w:rsidR="00307227" w:rsidRPr="00935A8C">
        <w:rPr>
          <w:color w:val="000000" w:themeColor="text1"/>
          <w:sz w:val="28"/>
          <w:szCs w:val="28"/>
          <w:lang w:val="ru-RU"/>
        </w:rPr>
        <w:t>;</w:t>
      </w:r>
    </w:p>
    <w:p w14:paraId="00F33609" w14:textId="77777777" w:rsidR="008F5D39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1.9.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осуществлять иные </w:t>
      </w:r>
      <w:r w:rsidR="00307227" w:rsidRPr="00935A8C">
        <w:rPr>
          <w:color w:val="000000" w:themeColor="text1"/>
          <w:sz w:val="28"/>
          <w:szCs w:val="28"/>
          <w:lang w:val="ru-RU"/>
        </w:rPr>
        <w:t>полномочия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, направленные на реализацию задач деятельности </w:t>
      </w:r>
      <w:r w:rsidR="0064551A" w:rsidRPr="00935A8C">
        <w:rPr>
          <w:color w:val="000000" w:themeColor="text1"/>
          <w:sz w:val="28"/>
          <w:szCs w:val="28"/>
          <w:lang w:val="ru-RU"/>
        </w:rPr>
        <w:t>М</w:t>
      </w:r>
      <w:r w:rsidR="003C5797" w:rsidRPr="00935A8C">
        <w:rPr>
          <w:color w:val="000000" w:themeColor="text1"/>
          <w:sz w:val="28"/>
          <w:szCs w:val="28"/>
          <w:lang w:val="ru-RU"/>
        </w:rPr>
        <w:t xml:space="preserve">олодежного 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Парламента, в </w:t>
      </w:r>
      <w:r w:rsidR="0064551A" w:rsidRPr="00935A8C">
        <w:rPr>
          <w:color w:val="000000" w:themeColor="text1"/>
          <w:sz w:val="28"/>
          <w:szCs w:val="28"/>
          <w:lang w:val="ru-RU"/>
        </w:rPr>
        <w:t>рамках</w:t>
      </w:r>
      <w:r w:rsidR="008F5D39" w:rsidRPr="00935A8C">
        <w:rPr>
          <w:color w:val="000000" w:themeColor="text1"/>
          <w:sz w:val="28"/>
          <w:szCs w:val="28"/>
          <w:lang w:val="ru-RU"/>
        </w:rPr>
        <w:t xml:space="preserve"> своей компетенции.</w:t>
      </w:r>
    </w:p>
    <w:p w14:paraId="0D6CA26F" w14:textId="77777777" w:rsidR="000939E2" w:rsidRPr="00935A8C" w:rsidRDefault="00F37F58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VI</w:t>
      </w:r>
      <w:r w:rsidR="00557D4A" w:rsidRPr="00935A8C">
        <w:rPr>
          <w:b/>
          <w:color w:val="000000" w:themeColor="text1"/>
          <w:sz w:val="28"/>
          <w:szCs w:val="28"/>
          <w:lang w:val="ru-RU"/>
        </w:rPr>
        <w:t xml:space="preserve">. </w:t>
      </w:r>
      <w:r w:rsidR="000939E2" w:rsidRPr="00935A8C">
        <w:rPr>
          <w:b/>
          <w:color w:val="000000" w:themeColor="text1"/>
          <w:sz w:val="28"/>
          <w:szCs w:val="28"/>
          <w:lang w:val="ru-RU"/>
        </w:rPr>
        <w:t xml:space="preserve">Статус и членство депутатов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1BA0216B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1.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Член </w:t>
      </w:r>
      <w:r w:rsidR="00CE4BF4" w:rsidRPr="00935A8C">
        <w:rPr>
          <w:color w:val="000000" w:themeColor="text1"/>
          <w:sz w:val="28"/>
          <w:szCs w:val="28"/>
          <w:lang w:val="ru-RU"/>
        </w:rPr>
        <w:t xml:space="preserve">Молодежного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Парламента 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имеет статус депутата </w:t>
      </w:r>
      <w:r w:rsidR="004D1768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307227" w:rsidRPr="00935A8C">
        <w:rPr>
          <w:color w:val="000000" w:themeColor="text1"/>
          <w:sz w:val="28"/>
          <w:szCs w:val="28"/>
          <w:lang w:val="ru-RU"/>
        </w:rPr>
        <w:t>.</w:t>
      </w:r>
    </w:p>
    <w:p w14:paraId="692EC179" w14:textId="4597A579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2. </w:t>
      </w:r>
      <w:r w:rsidR="00307227" w:rsidRPr="00935A8C">
        <w:rPr>
          <w:color w:val="000000" w:themeColor="text1"/>
          <w:sz w:val="28"/>
          <w:szCs w:val="28"/>
          <w:lang w:val="ru-RU"/>
        </w:rPr>
        <w:t xml:space="preserve">Статус депутата определяется компетенцией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1B483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>на основании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480EDE" w:rsidRPr="00935A8C">
        <w:rPr>
          <w:color w:val="000000" w:themeColor="text1"/>
          <w:sz w:val="28"/>
          <w:szCs w:val="28"/>
          <w:lang w:val="ru-RU"/>
        </w:rPr>
        <w:t>настоящего П</w:t>
      </w:r>
      <w:r w:rsidR="00307227" w:rsidRPr="00935A8C">
        <w:rPr>
          <w:color w:val="000000" w:themeColor="text1"/>
          <w:sz w:val="28"/>
          <w:szCs w:val="28"/>
          <w:lang w:val="ru-RU"/>
        </w:rPr>
        <w:t>оложения.</w:t>
      </w:r>
    </w:p>
    <w:p w14:paraId="41C13EF9" w14:textId="38DF834A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3. </w:t>
      </w:r>
      <w:r w:rsidR="00480EDE" w:rsidRPr="00935A8C">
        <w:rPr>
          <w:color w:val="000000" w:themeColor="text1"/>
          <w:sz w:val="28"/>
          <w:szCs w:val="28"/>
          <w:lang w:val="ru-RU"/>
        </w:rPr>
        <w:t xml:space="preserve">Членом 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может </w:t>
      </w:r>
      <w:r w:rsidR="00480EDE" w:rsidRPr="00935A8C">
        <w:rPr>
          <w:color w:val="000000" w:themeColor="text1"/>
          <w:sz w:val="28"/>
          <w:szCs w:val="28"/>
          <w:lang w:val="ru-RU"/>
        </w:rPr>
        <w:t xml:space="preserve">быть </w:t>
      </w:r>
      <w:r w:rsidR="00B272F0" w:rsidRPr="00F95A8D">
        <w:rPr>
          <w:color w:val="000000" w:themeColor="text1"/>
          <w:sz w:val="28"/>
          <w:szCs w:val="28"/>
          <w:lang w:val="ru-RU"/>
        </w:rPr>
        <w:t xml:space="preserve">гражданин Донецкой </w:t>
      </w:r>
      <w:r w:rsidR="00B272F0" w:rsidRPr="00F95A8D">
        <w:rPr>
          <w:color w:val="000000" w:themeColor="text1"/>
          <w:sz w:val="28"/>
          <w:szCs w:val="28"/>
          <w:lang w:val="ru-RU"/>
        </w:rPr>
        <w:lastRenderedPageBreak/>
        <w:t>Народной Республики</w:t>
      </w:r>
      <w:r w:rsidR="00557D4A" w:rsidRPr="00F95A8D">
        <w:rPr>
          <w:color w:val="000000" w:themeColor="text1"/>
          <w:sz w:val="28"/>
          <w:szCs w:val="28"/>
          <w:lang w:val="ru-RU"/>
        </w:rPr>
        <w:t xml:space="preserve">, </w:t>
      </w:r>
      <w:r w:rsidR="00B272F0" w:rsidRPr="00F95A8D">
        <w:rPr>
          <w:color w:val="000000" w:themeColor="text1"/>
          <w:sz w:val="28"/>
          <w:szCs w:val="28"/>
          <w:lang w:val="ru-RU"/>
        </w:rPr>
        <w:t>зарегистрированный и постоянно проживающий</w:t>
      </w:r>
      <w:r w:rsidR="0064551A" w:rsidRPr="00935A8C">
        <w:rPr>
          <w:color w:val="000000" w:themeColor="text1"/>
          <w:sz w:val="28"/>
          <w:szCs w:val="28"/>
          <w:lang w:val="ru-RU"/>
        </w:rPr>
        <w:t xml:space="preserve"> на территории Донецкой Народной Республики</w:t>
      </w:r>
      <w:r w:rsidR="00BA1016" w:rsidRPr="00935A8C">
        <w:rPr>
          <w:color w:val="000000" w:themeColor="text1"/>
          <w:sz w:val="28"/>
          <w:szCs w:val="28"/>
          <w:lang w:val="ru-RU"/>
        </w:rPr>
        <w:t>,</w:t>
      </w:r>
      <w:r w:rsidR="0083389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64551A" w:rsidRPr="00935A8C">
        <w:rPr>
          <w:color w:val="000000" w:themeColor="text1"/>
          <w:sz w:val="28"/>
          <w:szCs w:val="28"/>
          <w:lang w:val="ru-RU"/>
        </w:rPr>
        <w:t>в возрасте от 18 до 35 лет включительно</w:t>
      </w:r>
      <w:r w:rsidR="00833895" w:rsidRPr="00935A8C">
        <w:rPr>
          <w:color w:val="000000" w:themeColor="text1"/>
          <w:sz w:val="28"/>
          <w:szCs w:val="28"/>
          <w:lang w:val="ru-RU"/>
        </w:rPr>
        <w:t>.</w:t>
      </w:r>
    </w:p>
    <w:p w14:paraId="2D99A9EE" w14:textId="77777777" w:rsidR="00557D4A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4.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Членом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557D4A" w:rsidRPr="00935A8C">
        <w:rPr>
          <w:color w:val="000000" w:themeColor="text1"/>
          <w:sz w:val="28"/>
          <w:szCs w:val="28"/>
          <w:lang w:val="ru-RU"/>
        </w:rPr>
        <w:t>не мо</w:t>
      </w:r>
      <w:r w:rsidR="002E2AEA" w:rsidRPr="00935A8C">
        <w:rPr>
          <w:color w:val="000000" w:themeColor="text1"/>
          <w:sz w:val="28"/>
          <w:szCs w:val="28"/>
          <w:lang w:val="ru-RU"/>
        </w:rPr>
        <w:t>гу</w:t>
      </w:r>
      <w:r w:rsidR="00557D4A" w:rsidRPr="00935A8C">
        <w:rPr>
          <w:color w:val="000000" w:themeColor="text1"/>
          <w:sz w:val="28"/>
          <w:szCs w:val="28"/>
          <w:lang w:val="ru-RU"/>
        </w:rPr>
        <w:t>т быть:</w:t>
      </w:r>
    </w:p>
    <w:p w14:paraId="7B18D045" w14:textId="4573567A" w:rsidR="0064551A" w:rsidRPr="00935A8C" w:rsidRDefault="00F37F58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4.1.</w:t>
      </w:r>
      <w:r w:rsidR="00FF3428">
        <w:rPr>
          <w:color w:val="000000" w:themeColor="text1"/>
          <w:sz w:val="28"/>
          <w:szCs w:val="28"/>
        </w:rPr>
        <w:t> </w:t>
      </w:r>
      <w:r w:rsidR="0064551A" w:rsidRPr="00935A8C">
        <w:rPr>
          <w:color w:val="000000" w:themeColor="text1"/>
          <w:sz w:val="28"/>
          <w:szCs w:val="28"/>
        </w:rPr>
        <w:t>лица, признанные в</w:t>
      </w:r>
      <w:r w:rsidRPr="00935A8C">
        <w:rPr>
          <w:color w:val="000000" w:themeColor="text1"/>
          <w:sz w:val="28"/>
          <w:szCs w:val="28"/>
        </w:rPr>
        <w:t xml:space="preserve"> установленном законом</w:t>
      </w:r>
      <w:r w:rsidR="0064551A" w:rsidRPr="00935A8C">
        <w:rPr>
          <w:color w:val="000000" w:themeColor="text1"/>
          <w:sz w:val="28"/>
          <w:szCs w:val="28"/>
        </w:rPr>
        <w:t xml:space="preserve"> порядке недееспособными;</w:t>
      </w:r>
    </w:p>
    <w:p w14:paraId="01FAEBD8" w14:textId="434257C3" w:rsidR="0064551A" w:rsidRDefault="00F37F58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4.2. </w:t>
      </w:r>
      <w:r w:rsidR="0064551A" w:rsidRPr="00935A8C">
        <w:rPr>
          <w:color w:val="000000" w:themeColor="text1"/>
          <w:sz w:val="28"/>
          <w:szCs w:val="28"/>
        </w:rPr>
        <w:t>лица, имеющие несня</w:t>
      </w:r>
      <w:r w:rsidR="00655980" w:rsidRPr="00935A8C">
        <w:rPr>
          <w:color w:val="000000" w:themeColor="text1"/>
          <w:sz w:val="28"/>
          <w:szCs w:val="28"/>
        </w:rPr>
        <w:t>тую или непогашенную судимость;</w:t>
      </w:r>
    </w:p>
    <w:p w14:paraId="12366BDA" w14:textId="6D6C4BB3" w:rsidR="00D75776" w:rsidRPr="00935A8C" w:rsidRDefault="00D75776" w:rsidP="00DA0007">
      <w:pPr>
        <w:widowControl w:val="0"/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4.3.</w:t>
      </w:r>
      <w:r w:rsidR="00FF3428">
        <w:rPr>
          <w:color w:val="000000" w:themeColor="text1"/>
          <w:sz w:val="28"/>
          <w:szCs w:val="28"/>
        </w:rPr>
        <w:t> </w:t>
      </w:r>
      <w:r>
        <w:rPr>
          <w:color w:val="000000" w:themeColor="text1"/>
          <w:sz w:val="28"/>
          <w:szCs w:val="28"/>
        </w:rPr>
        <w:t>лица, состоящие на учете в психоневрологическом или наркологическом диспансер</w:t>
      </w:r>
      <w:r w:rsidR="00A11AA7">
        <w:rPr>
          <w:color w:val="000000" w:themeColor="text1"/>
          <w:sz w:val="28"/>
          <w:szCs w:val="28"/>
        </w:rPr>
        <w:t>е</w:t>
      </w:r>
      <w:r>
        <w:rPr>
          <w:color w:val="000000" w:themeColor="text1"/>
          <w:sz w:val="28"/>
          <w:szCs w:val="28"/>
        </w:rPr>
        <w:t>.</w:t>
      </w:r>
    </w:p>
    <w:p w14:paraId="4CD44E62" w14:textId="6C4FA82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Члены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  <w:lang w:val="ru-RU"/>
        </w:rPr>
        <w:t>имеют право:</w:t>
      </w:r>
    </w:p>
    <w:p w14:paraId="07CFDB53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5.1. </w:t>
      </w:r>
      <w:r w:rsidR="00F445D5" w:rsidRPr="00935A8C">
        <w:rPr>
          <w:color w:val="000000" w:themeColor="text1"/>
          <w:sz w:val="28"/>
          <w:szCs w:val="28"/>
          <w:lang w:val="ru-RU"/>
        </w:rPr>
        <w:t>участвовать в обсуждении вопросов, рассматр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иваемых Молодежным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арламентом;</w:t>
      </w:r>
    </w:p>
    <w:p w14:paraId="4C1DAAD6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5.2. </w:t>
      </w:r>
      <w:r w:rsidR="00C0500A" w:rsidRPr="00935A8C">
        <w:rPr>
          <w:color w:val="000000" w:themeColor="text1"/>
          <w:sz w:val="28"/>
          <w:szCs w:val="28"/>
          <w:lang w:val="ru-RU"/>
        </w:rPr>
        <w:t>принимать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C0500A" w:rsidRPr="00935A8C">
        <w:rPr>
          <w:color w:val="000000" w:themeColor="text1"/>
          <w:sz w:val="28"/>
          <w:szCs w:val="28"/>
          <w:lang w:val="ru-RU"/>
        </w:rPr>
        <w:t>решения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по </w:t>
      </w:r>
      <w:r w:rsidR="00136176" w:rsidRPr="00935A8C">
        <w:rPr>
          <w:color w:val="000000" w:themeColor="text1"/>
          <w:sz w:val="28"/>
          <w:szCs w:val="28"/>
          <w:lang w:val="ru-RU"/>
        </w:rPr>
        <w:t>вопросам,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557D4A" w:rsidRPr="00935A8C">
        <w:rPr>
          <w:color w:val="000000" w:themeColor="text1"/>
          <w:sz w:val="28"/>
          <w:szCs w:val="28"/>
          <w:lang w:val="ru-RU"/>
        </w:rPr>
        <w:t>от</w:t>
      </w:r>
      <w:r w:rsidRPr="00935A8C">
        <w:rPr>
          <w:color w:val="000000" w:themeColor="text1"/>
          <w:sz w:val="28"/>
          <w:szCs w:val="28"/>
          <w:lang w:val="ru-RU"/>
        </w:rPr>
        <w:t>несе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нным к </w:t>
      </w:r>
      <w:r w:rsidR="00F445D5" w:rsidRPr="00935A8C">
        <w:rPr>
          <w:color w:val="000000" w:themeColor="text1"/>
          <w:sz w:val="28"/>
          <w:szCs w:val="28"/>
          <w:lang w:val="ru-RU"/>
        </w:rPr>
        <w:t>комп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етенции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82EF6" w:rsidRPr="00935A8C">
        <w:rPr>
          <w:color w:val="000000" w:themeColor="text1"/>
          <w:sz w:val="28"/>
          <w:szCs w:val="28"/>
          <w:lang w:val="ru-RU"/>
        </w:rPr>
        <w:t>;</w:t>
      </w:r>
    </w:p>
    <w:p w14:paraId="292FA99D" w14:textId="46F2DE1F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5.3.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обращаться по вопросам, связанным с деятельностью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, в руководящие органы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>;</w:t>
      </w:r>
    </w:p>
    <w:p w14:paraId="248AA5A8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5.4. </w:t>
      </w:r>
      <w:r w:rsidR="00F445D5" w:rsidRPr="00935A8C">
        <w:rPr>
          <w:color w:val="000000" w:themeColor="text1"/>
          <w:sz w:val="28"/>
          <w:szCs w:val="28"/>
          <w:lang w:val="ru-RU"/>
        </w:rPr>
        <w:t>предлагать вопросы для рассм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отрения Молодежным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арламентом;</w:t>
      </w:r>
    </w:p>
    <w:p w14:paraId="7601EBA7" w14:textId="34173540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5.5.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вносить замечания и предложения по повестке дня</w:t>
      </w:r>
      <w:r w:rsidR="009C1ED7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  <w:lang w:val="ru-RU"/>
        </w:rPr>
        <w:t>, порядку рассмотрения и по существу обсуждаемых вопросов;</w:t>
      </w:r>
    </w:p>
    <w:p w14:paraId="42BA6CC4" w14:textId="7777777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5.6. выйти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из состава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307227" w:rsidRPr="00935A8C">
        <w:rPr>
          <w:color w:val="000000" w:themeColor="text1"/>
          <w:sz w:val="28"/>
          <w:szCs w:val="28"/>
          <w:lang w:val="ru-RU"/>
        </w:rPr>
        <w:t>на основании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307227" w:rsidRPr="00935A8C">
        <w:rPr>
          <w:color w:val="000000" w:themeColor="text1"/>
          <w:sz w:val="28"/>
          <w:szCs w:val="28"/>
          <w:lang w:val="ru-RU"/>
        </w:rPr>
        <w:t>личного заявления</w:t>
      </w:r>
      <w:r w:rsidR="007468FC" w:rsidRPr="00935A8C">
        <w:rPr>
          <w:color w:val="000000" w:themeColor="text1"/>
          <w:sz w:val="28"/>
          <w:szCs w:val="28"/>
          <w:lang w:val="ru-RU"/>
        </w:rPr>
        <w:t>.</w:t>
      </w:r>
    </w:p>
    <w:p w14:paraId="04EB61DD" w14:textId="77777777" w:rsidR="00F445D5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 </w:t>
      </w:r>
      <w:r w:rsidR="00F445D5" w:rsidRPr="00935A8C">
        <w:rPr>
          <w:color w:val="000000" w:themeColor="text1"/>
          <w:sz w:val="28"/>
          <w:szCs w:val="28"/>
          <w:lang w:val="ru-RU"/>
        </w:rPr>
        <w:t xml:space="preserve">Члены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082EF6" w:rsidRPr="00935A8C">
        <w:rPr>
          <w:color w:val="000000" w:themeColor="text1"/>
          <w:sz w:val="28"/>
          <w:szCs w:val="28"/>
          <w:lang w:val="ru-RU"/>
        </w:rPr>
        <w:t>обязаны:</w:t>
      </w:r>
    </w:p>
    <w:p w14:paraId="551619C6" w14:textId="59B5F545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6.1.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F445D5" w:rsidRPr="00935A8C">
        <w:rPr>
          <w:color w:val="000000" w:themeColor="text1"/>
          <w:sz w:val="28"/>
          <w:szCs w:val="28"/>
          <w:lang w:val="ru-RU"/>
        </w:rPr>
        <w:t>выполнять требования настоящего Положения и Рег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ламента </w:t>
      </w:r>
      <w:r w:rsidR="000E1C2F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557D4A" w:rsidRPr="00935A8C">
        <w:rPr>
          <w:color w:val="000000" w:themeColor="text1"/>
          <w:sz w:val="28"/>
          <w:szCs w:val="28"/>
          <w:lang w:val="ru-RU"/>
        </w:rPr>
        <w:t>, внутреннего трудового распорядка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 и иных </w:t>
      </w:r>
      <w:r w:rsidR="007468FC" w:rsidRPr="00935A8C">
        <w:rPr>
          <w:color w:val="000000" w:themeColor="text1"/>
          <w:sz w:val="28"/>
          <w:szCs w:val="28"/>
          <w:lang w:val="ru-RU"/>
        </w:rPr>
        <w:t>локальных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7468FC" w:rsidRPr="00935A8C">
        <w:rPr>
          <w:color w:val="000000" w:themeColor="text1"/>
          <w:sz w:val="28"/>
          <w:szCs w:val="28"/>
          <w:lang w:val="ru-RU"/>
        </w:rPr>
        <w:t>документов</w:t>
      </w:r>
      <w:r w:rsidR="00082EF6" w:rsidRPr="00935A8C">
        <w:rPr>
          <w:color w:val="000000" w:themeColor="text1"/>
          <w:sz w:val="28"/>
          <w:szCs w:val="28"/>
          <w:lang w:val="ru-RU"/>
        </w:rPr>
        <w:t>;</w:t>
      </w:r>
    </w:p>
    <w:p w14:paraId="4BE7AD80" w14:textId="2FD0519E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6.2. </w:t>
      </w:r>
      <w:r w:rsidR="0059179E" w:rsidRPr="00935A8C">
        <w:rPr>
          <w:color w:val="000000" w:themeColor="text1"/>
          <w:sz w:val="28"/>
          <w:szCs w:val="28"/>
          <w:lang w:val="ru-RU"/>
        </w:rPr>
        <w:t xml:space="preserve">посещать заседания Молодежного Парламента, </w:t>
      </w:r>
      <w:r w:rsidR="002F3AFE" w:rsidRPr="00935A8C">
        <w:rPr>
          <w:color w:val="000000" w:themeColor="text1"/>
          <w:sz w:val="28"/>
          <w:szCs w:val="28"/>
          <w:lang w:val="ru-RU"/>
        </w:rPr>
        <w:t xml:space="preserve">заседания </w:t>
      </w:r>
      <w:r w:rsidR="00C95DF2">
        <w:rPr>
          <w:color w:val="000000" w:themeColor="text1"/>
          <w:sz w:val="28"/>
          <w:szCs w:val="28"/>
          <w:lang w:val="ru-RU"/>
        </w:rPr>
        <w:t>к</w:t>
      </w:r>
      <w:r w:rsidR="002F3AFE" w:rsidRPr="00935A8C">
        <w:rPr>
          <w:color w:val="000000" w:themeColor="text1"/>
          <w:sz w:val="28"/>
          <w:szCs w:val="28"/>
          <w:lang w:val="ru-RU"/>
        </w:rPr>
        <w:t xml:space="preserve">омитетов </w:t>
      </w:r>
      <w:r w:rsidR="002F3AFE" w:rsidRPr="00935A8C">
        <w:rPr>
          <w:color w:val="000000" w:themeColor="text1"/>
          <w:sz w:val="28"/>
          <w:szCs w:val="28"/>
          <w:lang w:val="ru-RU"/>
        </w:rPr>
        <w:lastRenderedPageBreak/>
        <w:t>Молодежного Парламента;</w:t>
      </w:r>
    </w:p>
    <w:p w14:paraId="11F7E8E9" w14:textId="77777777" w:rsidR="00480EDE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6.3. </w:t>
      </w:r>
      <w:r w:rsidR="00F445D5" w:rsidRPr="00935A8C">
        <w:rPr>
          <w:color w:val="000000" w:themeColor="text1"/>
          <w:sz w:val="28"/>
          <w:szCs w:val="28"/>
          <w:lang w:val="ru-RU"/>
        </w:rPr>
        <w:t>активно содействовать решению задач, стоящи</w:t>
      </w:r>
      <w:r w:rsidR="00082EF6" w:rsidRPr="00935A8C">
        <w:rPr>
          <w:color w:val="000000" w:themeColor="text1"/>
          <w:sz w:val="28"/>
          <w:szCs w:val="28"/>
          <w:lang w:val="ru-RU"/>
        </w:rPr>
        <w:t xml:space="preserve">х перед Молодежным </w:t>
      </w:r>
      <w:r w:rsidR="00CE4BF4" w:rsidRPr="00935A8C">
        <w:rPr>
          <w:color w:val="000000" w:themeColor="text1"/>
          <w:sz w:val="28"/>
          <w:szCs w:val="28"/>
          <w:lang w:val="ru-RU"/>
        </w:rPr>
        <w:t>П</w:t>
      </w:r>
      <w:r w:rsidR="00082EF6" w:rsidRPr="00935A8C">
        <w:rPr>
          <w:color w:val="000000" w:themeColor="text1"/>
          <w:sz w:val="28"/>
          <w:szCs w:val="28"/>
          <w:lang w:val="ru-RU"/>
        </w:rPr>
        <w:t>арламентом.</w:t>
      </w:r>
    </w:p>
    <w:p w14:paraId="6EAEEB36" w14:textId="7485E26F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7.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Удостоверение </w:t>
      </w:r>
      <w:r w:rsidR="007468FC" w:rsidRPr="00935A8C">
        <w:rPr>
          <w:color w:val="000000" w:themeColor="text1"/>
          <w:sz w:val="28"/>
          <w:szCs w:val="28"/>
          <w:lang w:val="ru-RU"/>
        </w:rPr>
        <w:t>депутат</w:t>
      </w:r>
      <w:r w:rsidR="00480EDE" w:rsidRPr="00935A8C">
        <w:rPr>
          <w:color w:val="000000" w:themeColor="text1"/>
          <w:sz w:val="28"/>
          <w:szCs w:val="28"/>
          <w:lang w:val="ru-RU"/>
        </w:rPr>
        <w:t>а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является документом, подтверждающим его </w:t>
      </w:r>
      <w:r w:rsidRPr="00935A8C">
        <w:rPr>
          <w:color w:val="000000" w:themeColor="text1"/>
          <w:sz w:val="28"/>
          <w:szCs w:val="28"/>
          <w:lang w:val="ru-RU"/>
        </w:rPr>
        <w:t xml:space="preserve">статус, </w:t>
      </w:r>
      <w:r w:rsidR="00557D4A" w:rsidRPr="00935A8C">
        <w:rPr>
          <w:color w:val="000000" w:themeColor="text1"/>
          <w:sz w:val="28"/>
          <w:szCs w:val="28"/>
          <w:lang w:val="ru-RU"/>
        </w:rPr>
        <w:t>изготавлива</w:t>
      </w:r>
      <w:r w:rsidR="00AA2358" w:rsidRPr="00935A8C">
        <w:rPr>
          <w:color w:val="000000" w:themeColor="text1"/>
          <w:sz w:val="28"/>
          <w:szCs w:val="28"/>
          <w:lang w:val="ru-RU"/>
        </w:rPr>
        <w:t>ется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по единому </w:t>
      </w:r>
      <w:r w:rsidRPr="00935A8C">
        <w:rPr>
          <w:color w:val="000000" w:themeColor="text1"/>
          <w:sz w:val="28"/>
          <w:szCs w:val="28"/>
          <w:lang w:val="ru-RU"/>
        </w:rPr>
        <w:t xml:space="preserve">образцу и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выдается на срок полномочий члена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CE4BF4" w:rsidRPr="00935A8C">
        <w:rPr>
          <w:color w:val="000000" w:themeColor="text1"/>
          <w:sz w:val="28"/>
          <w:szCs w:val="28"/>
          <w:lang w:val="ru-RU"/>
        </w:rPr>
        <w:t>.</w:t>
      </w:r>
    </w:p>
    <w:p w14:paraId="47827C24" w14:textId="65D7D943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8. 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В случае досрочного прекращения полномочий члена </w:t>
      </w:r>
      <w:r w:rsidR="00233963" w:rsidRPr="00935A8C">
        <w:rPr>
          <w:color w:val="000000" w:themeColor="text1"/>
          <w:sz w:val="28"/>
          <w:szCs w:val="28"/>
          <w:lang w:val="ru-RU"/>
        </w:rPr>
        <w:t xml:space="preserve">Молодежного Парламента </w:t>
      </w:r>
      <w:r w:rsidR="005B18D1" w:rsidRPr="00935A8C">
        <w:rPr>
          <w:color w:val="000000" w:themeColor="text1"/>
          <w:sz w:val="28"/>
          <w:szCs w:val="28"/>
          <w:lang w:val="ru-RU"/>
        </w:rPr>
        <w:t>он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обязан сдать удостоверение не позднее </w:t>
      </w:r>
      <w:r w:rsidR="00480EDE" w:rsidRPr="00935A8C">
        <w:rPr>
          <w:color w:val="000000" w:themeColor="text1"/>
          <w:sz w:val="28"/>
          <w:szCs w:val="28"/>
          <w:lang w:val="ru-RU"/>
        </w:rPr>
        <w:t>3 календарных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дней в порядке</w:t>
      </w:r>
      <w:r w:rsidR="00136176" w:rsidRPr="00935A8C">
        <w:rPr>
          <w:color w:val="000000" w:themeColor="text1"/>
          <w:sz w:val="28"/>
          <w:szCs w:val="28"/>
          <w:lang w:val="ru-RU"/>
        </w:rPr>
        <w:t>,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установленн</w:t>
      </w:r>
      <w:r w:rsidR="00C95DF2">
        <w:rPr>
          <w:color w:val="000000" w:themeColor="text1"/>
          <w:sz w:val="28"/>
          <w:szCs w:val="28"/>
          <w:lang w:val="ru-RU"/>
        </w:rPr>
        <w:t>о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0E1C2F" w:rsidRPr="00935A8C">
        <w:rPr>
          <w:color w:val="000000" w:themeColor="text1"/>
          <w:sz w:val="28"/>
          <w:szCs w:val="28"/>
          <w:lang w:val="ru-RU"/>
        </w:rPr>
        <w:t>.</w:t>
      </w:r>
    </w:p>
    <w:p w14:paraId="73E13EED" w14:textId="77777777" w:rsidR="00143317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 xml:space="preserve">9. </w:t>
      </w:r>
      <w:r w:rsidR="000E1C2F" w:rsidRPr="00935A8C">
        <w:rPr>
          <w:color w:val="000000" w:themeColor="text1"/>
          <w:sz w:val="28"/>
          <w:szCs w:val="28"/>
          <w:lang w:val="ru-RU"/>
        </w:rPr>
        <w:t>У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достоверение подлежит </w:t>
      </w:r>
      <w:r w:rsidR="007468FC" w:rsidRPr="00935A8C">
        <w:rPr>
          <w:color w:val="000000" w:themeColor="text1"/>
          <w:sz w:val="28"/>
          <w:szCs w:val="28"/>
          <w:lang w:val="ru-RU"/>
        </w:rPr>
        <w:t>восстановлению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 в случае его утраты, порчи, изменения фамилии, имени или отчества владельца, должности в Молодежном </w:t>
      </w:r>
      <w:r w:rsidR="001B4835" w:rsidRPr="00935A8C">
        <w:rPr>
          <w:color w:val="000000" w:themeColor="text1"/>
          <w:sz w:val="28"/>
          <w:szCs w:val="28"/>
          <w:lang w:val="ru-RU"/>
        </w:rPr>
        <w:t>П</w:t>
      </w:r>
      <w:r w:rsidR="00557D4A" w:rsidRPr="00935A8C">
        <w:rPr>
          <w:color w:val="000000" w:themeColor="text1"/>
          <w:sz w:val="28"/>
          <w:szCs w:val="28"/>
          <w:lang w:val="ru-RU"/>
        </w:rPr>
        <w:t>арламенте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в порядке</w:t>
      </w:r>
      <w:r w:rsidR="00136176" w:rsidRPr="00935A8C">
        <w:rPr>
          <w:color w:val="000000" w:themeColor="text1"/>
          <w:sz w:val="28"/>
          <w:szCs w:val="28"/>
          <w:lang w:val="ru-RU"/>
        </w:rPr>
        <w:t>,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 установленн</w:t>
      </w:r>
      <w:r w:rsidR="00136176" w:rsidRPr="00935A8C">
        <w:rPr>
          <w:color w:val="000000" w:themeColor="text1"/>
          <w:sz w:val="28"/>
          <w:szCs w:val="28"/>
          <w:lang w:val="ru-RU"/>
        </w:rPr>
        <w:t>о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м Регламентом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Pr="00935A8C">
        <w:rPr>
          <w:color w:val="000000" w:themeColor="text1"/>
          <w:sz w:val="28"/>
          <w:szCs w:val="28"/>
          <w:lang w:val="ru-RU"/>
        </w:rPr>
        <w:t>.</w:t>
      </w:r>
    </w:p>
    <w:p w14:paraId="2337FFBD" w14:textId="4B5FB604" w:rsidR="00557D4A" w:rsidRPr="00935A8C" w:rsidRDefault="00F37F58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10.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="000E1C2F" w:rsidRPr="00935A8C">
        <w:rPr>
          <w:color w:val="000000" w:themeColor="text1"/>
          <w:sz w:val="28"/>
          <w:szCs w:val="28"/>
          <w:lang w:val="ru-RU"/>
        </w:rPr>
        <w:t>В</w:t>
      </w:r>
      <w:r w:rsidR="00557D4A" w:rsidRPr="00935A8C">
        <w:rPr>
          <w:color w:val="000000" w:themeColor="text1"/>
          <w:sz w:val="28"/>
          <w:szCs w:val="28"/>
          <w:lang w:val="ru-RU"/>
        </w:rPr>
        <w:t xml:space="preserve">ыдача нового удостоверения осуществляется после принятия </w:t>
      </w:r>
      <w:r w:rsidR="007468FC" w:rsidRPr="00935A8C">
        <w:rPr>
          <w:color w:val="000000" w:themeColor="text1"/>
          <w:sz w:val="28"/>
          <w:szCs w:val="28"/>
          <w:lang w:val="ru-RU"/>
        </w:rPr>
        <w:t xml:space="preserve">соответствующего решения в ходе заседания </w:t>
      </w:r>
      <w:r w:rsidR="00233963" w:rsidRPr="00935A8C">
        <w:rPr>
          <w:color w:val="000000" w:themeColor="text1"/>
          <w:sz w:val="28"/>
          <w:szCs w:val="28"/>
          <w:lang w:val="ru-RU"/>
        </w:rPr>
        <w:t>Молодежного Парламента</w:t>
      </w:r>
      <w:r w:rsidR="00557D4A" w:rsidRPr="00935A8C">
        <w:rPr>
          <w:color w:val="000000" w:themeColor="text1"/>
          <w:sz w:val="28"/>
          <w:szCs w:val="28"/>
          <w:lang w:val="ru-RU"/>
        </w:rPr>
        <w:t>.</w:t>
      </w:r>
    </w:p>
    <w:p w14:paraId="365AB008" w14:textId="1222FE4E" w:rsidR="00DF7E75" w:rsidRPr="00935A8C" w:rsidRDefault="00F37F58" w:rsidP="00DA0007">
      <w:pPr>
        <w:pStyle w:val="Default"/>
        <w:spacing w:after="360" w:line="276" w:lineRule="auto"/>
        <w:ind w:firstLine="709"/>
        <w:jc w:val="both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VII</w:t>
      </w:r>
      <w:r w:rsidRPr="00935A8C">
        <w:rPr>
          <w:b/>
          <w:color w:val="000000" w:themeColor="text1"/>
          <w:sz w:val="28"/>
          <w:szCs w:val="28"/>
          <w:lang w:val="ru-RU"/>
        </w:rPr>
        <w:t>.</w:t>
      </w:r>
      <w:r w:rsidR="00FF3428">
        <w:rPr>
          <w:b/>
          <w:color w:val="000000" w:themeColor="text1"/>
          <w:sz w:val="28"/>
          <w:szCs w:val="28"/>
          <w:lang w:val="ru-RU"/>
        </w:rPr>
        <w:t> </w:t>
      </w:r>
      <w:r w:rsidR="003E3BAE" w:rsidRPr="00935A8C">
        <w:rPr>
          <w:b/>
          <w:color w:val="000000" w:themeColor="text1"/>
          <w:sz w:val="28"/>
          <w:szCs w:val="28"/>
          <w:lang w:val="ru-RU"/>
        </w:rPr>
        <w:t>В</w:t>
      </w:r>
      <w:r w:rsidR="00095578" w:rsidRPr="00935A8C">
        <w:rPr>
          <w:b/>
          <w:color w:val="000000" w:themeColor="text1"/>
          <w:sz w:val="28"/>
          <w:szCs w:val="28"/>
          <w:lang w:val="ru-RU"/>
        </w:rPr>
        <w:t>нешняя</w:t>
      </w:r>
      <w:r w:rsidR="00480EDE" w:rsidRPr="00935A8C">
        <w:rPr>
          <w:b/>
          <w:color w:val="000000" w:themeColor="text1"/>
          <w:sz w:val="28"/>
          <w:szCs w:val="28"/>
          <w:lang w:val="ru-RU"/>
        </w:rPr>
        <w:t>, внутренняя</w:t>
      </w:r>
      <w:r w:rsidR="003E3BAE" w:rsidRPr="00935A8C">
        <w:rPr>
          <w:b/>
          <w:color w:val="000000" w:themeColor="text1"/>
          <w:sz w:val="28"/>
          <w:szCs w:val="28"/>
          <w:lang w:val="ru-RU"/>
        </w:rPr>
        <w:t xml:space="preserve"> и международная </w:t>
      </w:r>
      <w:r w:rsidR="00095578" w:rsidRPr="00935A8C">
        <w:rPr>
          <w:b/>
          <w:color w:val="000000" w:themeColor="text1"/>
          <w:sz w:val="28"/>
          <w:szCs w:val="28"/>
          <w:lang w:val="ru-RU"/>
        </w:rPr>
        <w:t xml:space="preserve">деятельность </w:t>
      </w:r>
      <w:r w:rsidR="00A56A30" w:rsidRPr="00935A8C">
        <w:rPr>
          <w:b/>
          <w:color w:val="000000" w:themeColor="text1"/>
          <w:sz w:val="28"/>
          <w:szCs w:val="28"/>
          <w:lang w:val="ru-RU"/>
        </w:rPr>
        <w:br/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>Молодежного Парламента</w:t>
      </w:r>
    </w:p>
    <w:p w14:paraId="501FE97D" w14:textId="77777777" w:rsidR="006A0557" w:rsidRDefault="00233963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935A8C">
        <w:rPr>
          <w:color w:val="000000" w:themeColor="text1"/>
        </w:rPr>
        <w:t xml:space="preserve">Молодежный Парламент </w:t>
      </w:r>
      <w:r w:rsidR="00DF7E75" w:rsidRPr="00935A8C">
        <w:rPr>
          <w:color w:val="000000" w:themeColor="text1"/>
        </w:rPr>
        <w:t>может сотрудничать с</w:t>
      </w:r>
      <w:r w:rsidR="003E3BAE" w:rsidRPr="00935A8C">
        <w:rPr>
          <w:color w:val="000000" w:themeColor="text1"/>
        </w:rPr>
        <w:t xml:space="preserve"> обществен</w:t>
      </w:r>
      <w:r w:rsidR="00A56A30" w:rsidRPr="00935A8C">
        <w:rPr>
          <w:color w:val="000000" w:themeColor="text1"/>
        </w:rPr>
        <w:t xml:space="preserve">ными организациями (движениями), </w:t>
      </w:r>
      <w:r w:rsidR="003E3BAE" w:rsidRPr="00935A8C">
        <w:rPr>
          <w:color w:val="000000" w:themeColor="text1"/>
        </w:rPr>
        <w:t>объединениями</w:t>
      </w:r>
      <w:r w:rsidR="00A56A30" w:rsidRPr="00935A8C">
        <w:rPr>
          <w:color w:val="000000" w:themeColor="text1"/>
        </w:rPr>
        <w:t xml:space="preserve"> школьной, студенческой</w:t>
      </w:r>
      <w:r w:rsidR="003E3BAE" w:rsidRPr="00935A8C">
        <w:rPr>
          <w:color w:val="000000" w:themeColor="text1"/>
        </w:rPr>
        <w:t xml:space="preserve"> </w:t>
      </w:r>
      <w:r w:rsidR="00A56A30" w:rsidRPr="00935A8C">
        <w:rPr>
          <w:color w:val="000000" w:themeColor="text1"/>
        </w:rPr>
        <w:t xml:space="preserve">и </w:t>
      </w:r>
      <w:r w:rsidR="003E3BAE" w:rsidRPr="00935A8C">
        <w:rPr>
          <w:color w:val="000000" w:themeColor="text1"/>
        </w:rPr>
        <w:t>работающей молодежи</w:t>
      </w:r>
      <w:r w:rsidR="00475111" w:rsidRPr="00935A8C">
        <w:rPr>
          <w:color w:val="000000" w:themeColor="text1"/>
        </w:rPr>
        <w:t xml:space="preserve">, </w:t>
      </w:r>
      <w:r w:rsidR="00C65A7B" w:rsidRPr="00935A8C">
        <w:rPr>
          <w:color w:val="000000" w:themeColor="text1"/>
        </w:rPr>
        <w:t>иностранными молодежными объединениями и движениями</w:t>
      </w:r>
      <w:r w:rsidR="00475111" w:rsidRPr="00935A8C">
        <w:rPr>
          <w:color w:val="000000" w:themeColor="text1"/>
        </w:rPr>
        <w:t>, с молодежными парламентскими структурами субъектов Российской Федерации, муниципальны</w:t>
      </w:r>
      <w:r w:rsidR="00A56A30" w:rsidRPr="00935A8C">
        <w:rPr>
          <w:color w:val="000000" w:themeColor="text1"/>
        </w:rPr>
        <w:t>ми</w:t>
      </w:r>
      <w:r w:rsidR="00475111" w:rsidRPr="00935A8C">
        <w:rPr>
          <w:color w:val="000000" w:themeColor="text1"/>
        </w:rPr>
        <w:t xml:space="preserve"> образовани</w:t>
      </w:r>
      <w:r w:rsidR="00A56A30" w:rsidRPr="00935A8C">
        <w:rPr>
          <w:color w:val="000000" w:themeColor="text1"/>
        </w:rPr>
        <w:t>ями</w:t>
      </w:r>
      <w:r w:rsidR="00475111" w:rsidRPr="00935A8C">
        <w:rPr>
          <w:color w:val="000000" w:themeColor="text1"/>
        </w:rPr>
        <w:t>, расположенны</w:t>
      </w:r>
      <w:r w:rsidR="00A56A30" w:rsidRPr="00935A8C">
        <w:rPr>
          <w:color w:val="000000" w:themeColor="text1"/>
        </w:rPr>
        <w:t xml:space="preserve">ми на территории </w:t>
      </w:r>
      <w:r w:rsidR="00475111" w:rsidRPr="00935A8C">
        <w:rPr>
          <w:color w:val="000000" w:themeColor="text1"/>
        </w:rPr>
        <w:t>Российской Федерации</w:t>
      </w:r>
      <w:r w:rsidR="001B4835" w:rsidRPr="00935A8C">
        <w:rPr>
          <w:color w:val="000000" w:themeColor="text1"/>
        </w:rPr>
        <w:t>.</w:t>
      </w:r>
    </w:p>
    <w:p w14:paraId="734D3E4B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b/>
          <w:color w:val="000000" w:themeColor="text1"/>
        </w:rPr>
      </w:pPr>
      <w:r w:rsidRPr="00B145D9">
        <w:rPr>
          <w:b/>
          <w:color w:val="000000" w:themeColor="text1"/>
          <w:lang w:val="en-US"/>
        </w:rPr>
        <w:t>VIII</w:t>
      </w:r>
      <w:r w:rsidRPr="00B145D9">
        <w:rPr>
          <w:b/>
          <w:color w:val="000000" w:themeColor="text1"/>
        </w:rPr>
        <w:t>. Ежегодный отчет Молодежного Парламента</w:t>
      </w:r>
    </w:p>
    <w:p w14:paraId="755BB3EF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1. Молодежный Парламент ежегодно готовит отчет о своей деятельности.</w:t>
      </w:r>
    </w:p>
    <w:p w14:paraId="5A12DF38" w14:textId="77777777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2. Ежегодный отчет Молодежного Парламента направляется Главе Донецкой Народной Республики и в Народный Совет Донецкой Народной Республики.</w:t>
      </w:r>
    </w:p>
    <w:p w14:paraId="210A49E0" w14:textId="28F56880" w:rsidR="0061524E" w:rsidRPr="00B145D9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t>3.</w:t>
      </w:r>
      <w:r w:rsidR="00FF3428">
        <w:rPr>
          <w:color w:val="000000" w:themeColor="text1"/>
        </w:rPr>
        <w:t> </w:t>
      </w:r>
      <w:r w:rsidRPr="00B145D9">
        <w:rPr>
          <w:color w:val="000000" w:themeColor="text1"/>
        </w:rPr>
        <w:t>Ежегодный отчет Молодежного Парламента заслушивается на заседании Народного Совета Донецкой Народной Республики.</w:t>
      </w:r>
    </w:p>
    <w:p w14:paraId="22C0EABF" w14:textId="23276504" w:rsidR="0061524E" w:rsidRPr="0061524E" w:rsidRDefault="0061524E" w:rsidP="00DA0007">
      <w:pPr>
        <w:pStyle w:val="10"/>
        <w:spacing w:after="360" w:line="276" w:lineRule="auto"/>
        <w:ind w:firstLine="709"/>
        <w:rPr>
          <w:color w:val="000000" w:themeColor="text1"/>
        </w:rPr>
      </w:pPr>
      <w:r w:rsidRPr="00B145D9">
        <w:rPr>
          <w:color w:val="000000" w:themeColor="text1"/>
        </w:rPr>
        <w:lastRenderedPageBreak/>
        <w:t>4.</w:t>
      </w:r>
      <w:r w:rsidR="00FF3428">
        <w:rPr>
          <w:color w:val="000000" w:themeColor="text1"/>
        </w:rPr>
        <w:t> </w:t>
      </w:r>
      <w:r w:rsidRPr="00B145D9">
        <w:rPr>
          <w:color w:val="000000" w:themeColor="text1"/>
        </w:rPr>
        <w:t xml:space="preserve">Ежегодный отчет Молодежного Парламента публикуется на </w:t>
      </w:r>
      <w:r w:rsidRPr="00B145D9">
        <w:t>информационных площадках ОД «Донецкая Республика», на сайте проекта «Молодежный Парламент», также в средствах массовой информации и на официальных Интернет-ресурсах Донецкой Народной Республики.</w:t>
      </w:r>
    </w:p>
    <w:p w14:paraId="5DFA6917" w14:textId="77777777" w:rsidR="00F445D5" w:rsidRPr="00935A8C" w:rsidRDefault="00F37F58" w:rsidP="00DA0007">
      <w:pPr>
        <w:pStyle w:val="Default"/>
        <w:spacing w:after="360" w:line="276" w:lineRule="auto"/>
        <w:ind w:firstLine="709"/>
        <w:rPr>
          <w:b/>
          <w:color w:val="000000" w:themeColor="text1"/>
          <w:sz w:val="28"/>
          <w:szCs w:val="28"/>
          <w:lang w:val="ru-RU"/>
        </w:rPr>
      </w:pPr>
      <w:r w:rsidRPr="00935A8C">
        <w:rPr>
          <w:b/>
          <w:color w:val="000000" w:themeColor="text1"/>
          <w:sz w:val="28"/>
          <w:szCs w:val="28"/>
        </w:rPr>
        <w:t>I</w:t>
      </w:r>
      <w:r w:rsidR="007C44F9">
        <w:rPr>
          <w:b/>
          <w:color w:val="000000" w:themeColor="text1"/>
          <w:sz w:val="28"/>
          <w:szCs w:val="28"/>
          <w:lang w:val="ru-RU"/>
        </w:rPr>
        <w:t>Х</w:t>
      </w:r>
      <w:r w:rsidR="00F445D5" w:rsidRPr="00935A8C">
        <w:rPr>
          <w:b/>
          <w:color w:val="000000" w:themeColor="text1"/>
          <w:sz w:val="28"/>
          <w:szCs w:val="28"/>
          <w:lang w:val="ru-RU"/>
        </w:rPr>
        <w:t xml:space="preserve">. Порядок прекращения полномочий </w:t>
      </w:r>
      <w:r w:rsidR="00233963" w:rsidRPr="00935A8C">
        <w:rPr>
          <w:b/>
          <w:color w:val="000000" w:themeColor="text1"/>
          <w:sz w:val="28"/>
          <w:szCs w:val="28"/>
          <w:lang w:val="ru-RU"/>
        </w:rPr>
        <w:t xml:space="preserve">Молодежного Парламента </w:t>
      </w:r>
    </w:p>
    <w:p w14:paraId="6A9E9109" w14:textId="74E5ECF2" w:rsidR="00143317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1.</w:t>
      </w:r>
      <w:r w:rsidR="00FF3428">
        <w:rPr>
          <w:color w:val="000000" w:themeColor="text1"/>
          <w:sz w:val="28"/>
          <w:szCs w:val="28"/>
        </w:rPr>
        <w:t> </w:t>
      </w:r>
      <w:r w:rsidR="007210A6" w:rsidRPr="00935A8C">
        <w:rPr>
          <w:color w:val="000000" w:themeColor="text1"/>
          <w:sz w:val="28"/>
          <w:szCs w:val="28"/>
        </w:rPr>
        <w:t xml:space="preserve">Деятельность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7210A6" w:rsidRPr="00935A8C">
        <w:rPr>
          <w:color w:val="000000" w:themeColor="text1"/>
          <w:sz w:val="28"/>
          <w:szCs w:val="28"/>
        </w:rPr>
        <w:t xml:space="preserve">может быть прекращена </w:t>
      </w:r>
      <w:r w:rsidR="00A56A30" w:rsidRPr="00F95A8D">
        <w:rPr>
          <w:color w:val="000000" w:themeColor="text1"/>
          <w:sz w:val="28"/>
          <w:szCs w:val="28"/>
        </w:rPr>
        <w:t>по</w:t>
      </w:r>
      <w:r w:rsidR="007210A6" w:rsidRPr="00F95A8D">
        <w:rPr>
          <w:color w:val="000000" w:themeColor="text1"/>
          <w:sz w:val="28"/>
          <w:szCs w:val="28"/>
        </w:rPr>
        <w:t xml:space="preserve"> </w:t>
      </w:r>
      <w:r w:rsidR="00A56A30" w:rsidRPr="00F95A8D">
        <w:rPr>
          <w:color w:val="000000" w:themeColor="text1"/>
          <w:sz w:val="28"/>
          <w:szCs w:val="28"/>
        </w:rPr>
        <w:t>решению Народного Совета Донецкой Народной Республики</w:t>
      </w:r>
      <w:r w:rsidR="00A56A30" w:rsidRPr="00935A8C">
        <w:rPr>
          <w:color w:val="000000" w:themeColor="text1"/>
          <w:sz w:val="28"/>
          <w:szCs w:val="28"/>
        </w:rPr>
        <w:t xml:space="preserve"> </w:t>
      </w:r>
      <w:r w:rsidR="008E4BA3" w:rsidRPr="00935A8C">
        <w:rPr>
          <w:color w:val="000000" w:themeColor="text1"/>
          <w:sz w:val="28"/>
          <w:szCs w:val="28"/>
        </w:rPr>
        <w:t xml:space="preserve">о роспуске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8E4BA3" w:rsidRPr="00935A8C">
        <w:rPr>
          <w:color w:val="000000" w:themeColor="text1"/>
          <w:sz w:val="28"/>
          <w:szCs w:val="28"/>
        </w:rPr>
        <w:t>или о прекращении деятельности</w:t>
      </w:r>
      <w:r w:rsidR="00A56A30" w:rsidRPr="00935A8C">
        <w:rPr>
          <w:color w:val="000000" w:themeColor="text1"/>
          <w:sz w:val="28"/>
          <w:szCs w:val="28"/>
        </w:rPr>
        <w:t xml:space="preserve"> Молод</w:t>
      </w:r>
      <w:r w:rsidR="00FF6232">
        <w:rPr>
          <w:color w:val="000000" w:themeColor="text1"/>
          <w:sz w:val="28"/>
          <w:szCs w:val="28"/>
        </w:rPr>
        <w:t>е</w:t>
      </w:r>
      <w:r w:rsidR="00A56A30" w:rsidRPr="00935A8C">
        <w:rPr>
          <w:color w:val="000000" w:themeColor="text1"/>
          <w:sz w:val="28"/>
          <w:szCs w:val="28"/>
        </w:rPr>
        <w:t>жного Парламента</w:t>
      </w:r>
      <w:r w:rsidR="008E4BA3" w:rsidRPr="00935A8C">
        <w:rPr>
          <w:color w:val="000000" w:themeColor="text1"/>
          <w:sz w:val="28"/>
          <w:szCs w:val="28"/>
        </w:rPr>
        <w:t>.</w:t>
      </w:r>
    </w:p>
    <w:p w14:paraId="602F05DF" w14:textId="673EB72A" w:rsidR="00AB1CE0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2.</w:t>
      </w:r>
      <w:r w:rsidR="00FF3428">
        <w:rPr>
          <w:color w:val="000000" w:themeColor="text1"/>
          <w:sz w:val="28"/>
          <w:szCs w:val="28"/>
        </w:rPr>
        <w:t> </w:t>
      </w:r>
      <w:r w:rsidR="00F445D5" w:rsidRPr="00935A8C">
        <w:rPr>
          <w:color w:val="000000" w:themeColor="text1"/>
          <w:sz w:val="28"/>
          <w:szCs w:val="28"/>
        </w:rPr>
        <w:t xml:space="preserve">Досрочно полномочия </w:t>
      </w:r>
      <w:r w:rsidR="00CF62E0" w:rsidRPr="00935A8C">
        <w:rPr>
          <w:color w:val="000000" w:themeColor="text1"/>
          <w:sz w:val="28"/>
          <w:szCs w:val="28"/>
        </w:rPr>
        <w:t xml:space="preserve">члена </w:t>
      </w:r>
      <w:r w:rsidR="00233963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F445D5" w:rsidRPr="00935A8C">
        <w:rPr>
          <w:color w:val="000000" w:themeColor="text1"/>
          <w:sz w:val="28"/>
          <w:szCs w:val="28"/>
        </w:rPr>
        <w:t xml:space="preserve">могут быть прекращены по решению </w:t>
      </w:r>
      <w:r w:rsidR="00A56A30" w:rsidRPr="00935A8C">
        <w:rPr>
          <w:color w:val="000000" w:themeColor="text1"/>
          <w:sz w:val="28"/>
          <w:szCs w:val="28"/>
        </w:rPr>
        <w:t xml:space="preserve">Президиума </w:t>
      </w:r>
      <w:r w:rsidR="00886947" w:rsidRPr="00935A8C">
        <w:rPr>
          <w:color w:val="000000" w:themeColor="text1"/>
          <w:sz w:val="28"/>
          <w:szCs w:val="28"/>
        </w:rPr>
        <w:t>Молодежного Парламента</w:t>
      </w:r>
      <w:r w:rsidR="00AB1CE0" w:rsidRPr="00935A8C">
        <w:rPr>
          <w:color w:val="000000" w:themeColor="text1"/>
          <w:sz w:val="28"/>
          <w:szCs w:val="28"/>
        </w:rPr>
        <w:t>.</w:t>
      </w:r>
    </w:p>
    <w:p w14:paraId="070122AB" w14:textId="112ADFCC" w:rsidR="00143317" w:rsidRPr="00935A8C" w:rsidRDefault="0091290B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Принятие указанного</w:t>
      </w:r>
      <w:r w:rsidR="00F445D5" w:rsidRPr="00935A8C">
        <w:rPr>
          <w:color w:val="000000" w:themeColor="text1"/>
          <w:sz w:val="28"/>
          <w:szCs w:val="28"/>
        </w:rPr>
        <w:t xml:space="preserve"> решени</w:t>
      </w:r>
      <w:r w:rsidR="00B12164" w:rsidRPr="00935A8C">
        <w:rPr>
          <w:color w:val="000000" w:themeColor="text1"/>
          <w:sz w:val="28"/>
          <w:szCs w:val="28"/>
        </w:rPr>
        <w:t>я</w:t>
      </w:r>
      <w:r w:rsidR="00F445D5" w:rsidRPr="00935A8C">
        <w:rPr>
          <w:color w:val="000000" w:themeColor="text1"/>
          <w:sz w:val="28"/>
          <w:szCs w:val="28"/>
        </w:rPr>
        <w:t xml:space="preserve"> </w:t>
      </w:r>
      <w:r w:rsidR="00E515D6" w:rsidRPr="00935A8C">
        <w:rPr>
          <w:color w:val="000000" w:themeColor="text1"/>
          <w:sz w:val="28"/>
          <w:szCs w:val="28"/>
        </w:rPr>
        <w:t xml:space="preserve">инициируется не менее </w:t>
      </w:r>
      <w:r w:rsidR="00C95DF2">
        <w:rPr>
          <w:color w:val="000000" w:themeColor="text1"/>
          <w:sz w:val="28"/>
          <w:szCs w:val="28"/>
        </w:rPr>
        <w:t>чем одной третьей</w:t>
      </w:r>
      <w:r w:rsidR="00E515D6" w:rsidRPr="00935A8C">
        <w:rPr>
          <w:color w:val="000000" w:themeColor="text1"/>
          <w:sz w:val="28"/>
          <w:szCs w:val="28"/>
        </w:rPr>
        <w:t xml:space="preserve"> членов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E515D6" w:rsidRPr="00935A8C">
        <w:rPr>
          <w:color w:val="000000" w:themeColor="text1"/>
          <w:sz w:val="28"/>
          <w:szCs w:val="28"/>
        </w:rPr>
        <w:t xml:space="preserve">Молодежного Парламента и принимается </w:t>
      </w:r>
      <w:r w:rsidR="005B18D1" w:rsidRPr="00935A8C">
        <w:rPr>
          <w:color w:val="000000" w:themeColor="text1"/>
          <w:sz w:val="28"/>
          <w:szCs w:val="28"/>
        </w:rPr>
        <w:t>голосованием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08206D" w:rsidRPr="00935A8C">
        <w:rPr>
          <w:color w:val="000000" w:themeColor="text1"/>
          <w:sz w:val="28"/>
          <w:szCs w:val="28"/>
        </w:rPr>
        <w:t>большинством</w:t>
      </w:r>
      <w:r w:rsidR="00F445D5" w:rsidRPr="00935A8C">
        <w:rPr>
          <w:color w:val="000000" w:themeColor="text1"/>
          <w:sz w:val="28"/>
          <w:szCs w:val="28"/>
        </w:rPr>
        <w:t xml:space="preserve"> от сформированного состава </w:t>
      </w:r>
      <w:r w:rsidR="00233963" w:rsidRPr="00935A8C">
        <w:rPr>
          <w:color w:val="000000" w:themeColor="text1"/>
          <w:sz w:val="28"/>
          <w:szCs w:val="28"/>
        </w:rPr>
        <w:t>Молодежного Парламента</w:t>
      </w:r>
      <w:r w:rsidR="00F445D5" w:rsidRPr="00935A8C">
        <w:rPr>
          <w:color w:val="000000" w:themeColor="text1"/>
          <w:sz w:val="28"/>
          <w:szCs w:val="28"/>
        </w:rPr>
        <w:t>.</w:t>
      </w:r>
    </w:p>
    <w:p w14:paraId="519BA7C0" w14:textId="318AB1D9" w:rsidR="00143317" w:rsidRPr="00935A8C" w:rsidRDefault="00F37F58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3.</w:t>
      </w:r>
      <w:r w:rsidR="00FF3428">
        <w:rPr>
          <w:color w:val="000000" w:themeColor="text1"/>
          <w:sz w:val="28"/>
          <w:szCs w:val="28"/>
        </w:rPr>
        <w:t> </w:t>
      </w:r>
      <w:r w:rsidR="0091290B" w:rsidRPr="00935A8C">
        <w:rPr>
          <w:color w:val="000000" w:themeColor="text1"/>
          <w:sz w:val="28"/>
          <w:szCs w:val="28"/>
        </w:rPr>
        <w:t>Досрочное прекращение полномочий члена Молодежного Парламента может быть инициировано Председателем Молодежного Парламент</w:t>
      </w:r>
      <w:r w:rsidR="00AB1CE0" w:rsidRPr="00935A8C">
        <w:rPr>
          <w:color w:val="000000" w:themeColor="text1"/>
          <w:sz w:val="28"/>
          <w:szCs w:val="28"/>
        </w:rPr>
        <w:t>а</w:t>
      </w:r>
      <w:r w:rsidR="0091290B" w:rsidRPr="00935A8C">
        <w:rPr>
          <w:color w:val="000000" w:themeColor="text1"/>
          <w:sz w:val="28"/>
          <w:szCs w:val="28"/>
        </w:rPr>
        <w:t xml:space="preserve"> в случае наличия оснований, указанных в пункте </w:t>
      </w:r>
      <w:r w:rsidR="000F00D6" w:rsidRPr="00935A8C">
        <w:rPr>
          <w:color w:val="000000" w:themeColor="text1"/>
          <w:sz w:val="28"/>
          <w:szCs w:val="28"/>
        </w:rPr>
        <w:t>4</w:t>
      </w:r>
      <w:r w:rsidR="00AB1CE0" w:rsidRPr="00935A8C">
        <w:rPr>
          <w:color w:val="000000" w:themeColor="text1"/>
          <w:sz w:val="28"/>
          <w:szCs w:val="28"/>
        </w:rPr>
        <w:t xml:space="preserve"> настоящего </w:t>
      </w:r>
      <w:r w:rsidR="00E46402" w:rsidRPr="00935A8C">
        <w:rPr>
          <w:color w:val="000000" w:themeColor="text1"/>
          <w:sz w:val="28"/>
          <w:szCs w:val="28"/>
        </w:rPr>
        <w:t>Раздела</w:t>
      </w:r>
      <w:r w:rsidR="00AB1CE0" w:rsidRPr="00935A8C">
        <w:rPr>
          <w:color w:val="000000" w:themeColor="text1"/>
          <w:sz w:val="28"/>
          <w:szCs w:val="28"/>
        </w:rPr>
        <w:t xml:space="preserve"> и по решению </w:t>
      </w:r>
      <w:r w:rsidR="00AB1CE0" w:rsidRPr="00935A8C">
        <w:rPr>
          <w:bCs/>
          <w:color w:val="000000" w:themeColor="text1"/>
          <w:sz w:val="28"/>
          <w:szCs w:val="28"/>
        </w:rPr>
        <w:t xml:space="preserve">не менее </w:t>
      </w:r>
      <w:r w:rsidR="00C95DF2">
        <w:rPr>
          <w:bCs/>
          <w:color w:val="000000" w:themeColor="text1"/>
          <w:sz w:val="28"/>
          <w:szCs w:val="28"/>
        </w:rPr>
        <w:t>чем одной третьей</w:t>
      </w:r>
      <w:r w:rsidR="00AB1CE0" w:rsidRPr="00935A8C">
        <w:rPr>
          <w:bCs/>
          <w:color w:val="000000" w:themeColor="text1"/>
          <w:sz w:val="28"/>
          <w:szCs w:val="28"/>
        </w:rPr>
        <w:t xml:space="preserve"> членов Молодежного Парламента.</w:t>
      </w:r>
    </w:p>
    <w:p w14:paraId="5B7F6257" w14:textId="0C39A46C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Основаниями для досрочного прекращения полномочий члена Молодежного Парламента являются:</w:t>
      </w:r>
    </w:p>
    <w:p w14:paraId="40EC8B88" w14:textId="44E64EFE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4.1.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л</w:t>
      </w:r>
      <w:r w:rsidR="00220A6E" w:rsidRPr="00935A8C">
        <w:rPr>
          <w:color w:val="000000" w:themeColor="text1"/>
          <w:sz w:val="28"/>
          <w:szCs w:val="28"/>
        </w:rPr>
        <w:t xml:space="preserve">ичное заявление о досрочном прекращении полномочий члена Молодежного Парламента, направленное на имя Председателя Молодежного </w:t>
      </w:r>
      <w:r w:rsidR="00AB1CE0" w:rsidRPr="00935A8C">
        <w:rPr>
          <w:color w:val="000000" w:themeColor="text1"/>
          <w:sz w:val="28"/>
          <w:szCs w:val="28"/>
        </w:rPr>
        <w:t>П</w:t>
      </w:r>
      <w:r w:rsidR="00220A6E" w:rsidRPr="00935A8C">
        <w:rPr>
          <w:color w:val="000000" w:themeColor="text1"/>
          <w:sz w:val="28"/>
          <w:szCs w:val="28"/>
        </w:rPr>
        <w:t>арламента;</w:t>
      </w:r>
    </w:p>
    <w:p w14:paraId="4DB1B7C6" w14:textId="5C56B9FC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4.2.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п</w:t>
      </w:r>
      <w:r w:rsidR="00D01653" w:rsidRPr="00935A8C">
        <w:rPr>
          <w:color w:val="000000" w:themeColor="text1"/>
          <w:sz w:val="28"/>
          <w:szCs w:val="28"/>
        </w:rPr>
        <w:t xml:space="preserve">ропуск без уважительной причины двух заседаний Молодежного Парламента, заседаний </w:t>
      </w:r>
      <w:r w:rsidR="00C95DF2">
        <w:rPr>
          <w:color w:val="000000" w:themeColor="text1"/>
          <w:sz w:val="28"/>
          <w:szCs w:val="28"/>
        </w:rPr>
        <w:t>к</w:t>
      </w:r>
      <w:r w:rsidR="00D01653" w:rsidRPr="00935A8C">
        <w:rPr>
          <w:color w:val="000000" w:themeColor="text1"/>
          <w:sz w:val="28"/>
          <w:szCs w:val="28"/>
        </w:rPr>
        <w:t>омитетов Молодежного Парламента</w:t>
      </w:r>
      <w:r w:rsidR="00604AC0" w:rsidRPr="00935A8C">
        <w:rPr>
          <w:color w:val="000000" w:themeColor="text1"/>
          <w:sz w:val="28"/>
          <w:szCs w:val="28"/>
        </w:rPr>
        <w:t xml:space="preserve"> </w:t>
      </w:r>
      <w:r w:rsidR="00055F01" w:rsidRPr="00935A8C">
        <w:rPr>
          <w:color w:val="000000" w:themeColor="text1"/>
          <w:sz w:val="28"/>
          <w:szCs w:val="28"/>
        </w:rPr>
        <w:t>в течение одного года</w:t>
      </w:r>
      <w:r w:rsidR="00D01653" w:rsidRPr="00935A8C">
        <w:rPr>
          <w:color w:val="000000" w:themeColor="text1"/>
          <w:sz w:val="28"/>
          <w:szCs w:val="28"/>
        </w:rPr>
        <w:t>;</w:t>
      </w:r>
    </w:p>
    <w:p w14:paraId="35E3F8D4" w14:textId="0E02EB6F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4.3.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в</w:t>
      </w:r>
      <w:r w:rsidR="00220A6E" w:rsidRPr="00935A8C">
        <w:rPr>
          <w:color w:val="000000" w:themeColor="text1"/>
          <w:sz w:val="28"/>
          <w:szCs w:val="28"/>
        </w:rPr>
        <w:t>ступление в законную силу обвинительного приговора суда</w:t>
      </w:r>
      <w:r w:rsidR="00055F01" w:rsidRPr="00935A8C">
        <w:rPr>
          <w:color w:val="000000" w:themeColor="text1"/>
          <w:sz w:val="28"/>
          <w:szCs w:val="28"/>
        </w:rPr>
        <w:t xml:space="preserve"> </w:t>
      </w:r>
      <w:r w:rsidR="00220A6E" w:rsidRPr="00935A8C">
        <w:rPr>
          <w:color w:val="000000" w:themeColor="text1"/>
          <w:sz w:val="28"/>
          <w:szCs w:val="28"/>
        </w:rPr>
        <w:t>в отношении лица, являющегося членом Молодежного Парламента;</w:t>
      </w:r>
    </w:p>
    <w:p w14:paraId="05CDA4F3" w14:textId="4B43B944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lastRenderedPageBreak/>
        <w:t>4.4.</w:t>
      </w:r>
      <w:r w:rsidR="00FF3428">
        <w:rPr>
          <w:color w:val="000000" w:themeColor="text1"/>
          <w:sz w:val="28"/>
          <w:szCs w:val="28"/>
        </w:rPr>
        <w:t> </w:t>
      </w:r>
      <w:r w:rsidRPr="00935A8C">
        <w:rPr>
          <w:color w:val="000000" w:themeColor="text1"/>
          <w:sz w:val="28"/>
          <w:szCs w:val="28"/>
        </w:rPr>
        <w:t>п</w:t>
      </w:r>
      <w:r w:rsidR="00220A6E" w:rsidRPr="00935A8C">
        <w:rPr>
          <w:color w:val="000000" w:themeColor="text1"/>
          <w:sz w:val="28"/>
          <w:szCs w:val="28"/>
        </w:rPr>
        <w:t xml:space="preserve">ризнание члена </w:t>
      </w:r>
      <w:r w:rsidR="00AB1CE0" w:rsidRPr="00935A8C">
        <w:rPr>
          <w:color w:val="000000" w:themeColor="text1"/>
          <w:sz w:val="28"/>
          <w:szCs w:val="28"/>
        </w:rPr>
        <w:t xml:space="preserve">Молодежного Парламента </w:t>
      </w:r>
      <w:r w:rsidR="00220A6E" w:rsidRPr="00935A8C">
        <w:rPr>
          <w:color w:val="000000" w:themeColor="text1"/>
          <w:sz w:val="28"/>
          <w:szCs w:val="28"/>
        </w:rPr>
        <w:t>решением суда, вступившим в законную силу, недееспособным или ограниченно дееспособным;</w:t>
      </w:r>
    </w:p>
    <w:p w14:paraId="3D3DC024" w14:textId="77777777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4.5. с</w:t>
      </w:r>
      <w:r w:rsidR="00220A6E" w:rsidRPr="00935A8C">
        <w:rPr>
          <w:color w:val="000000" w:themeColor="text1"/>
          <w:sz w:val="28"/>
          <w:szCs w:val="28"/>
        </w:rPr>
        <w:t xml:space="preserve">мерть члена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Pr="00935A8C">
        <w:rPr>
          <w:color w:val="000000" w:themeColor="text1"/>
          <w:sz w:val="28"/>
          <w:szCs w:val="28"/>
        </w:rPr>
        <w:t>;</w:t>
      </w:r>
    </w:p>
    <w:p w14:paraId="0500F1F5" w14:textId="77777777" w:rsidR="00143317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4.6. д</w:t>
      </w:r>
      <w:r w:rsidR="00220A6E" w:rsidRPr="00935A8C">
        <w:rPr>
          <w:color w:val="000000" w:themeColor="text1"/>
          <w:sz w:val="28"/>
          <w:szCs w:val="28"/>
        </w:rPr>
        <w:t xml:space="preserve">осрочное прекращение полномочий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="00220A6E" w:rsidRPr="00935A8C">
        <w:rPr>
          <w:color w:val="000000" w:themeColor="text1"/>
          <w:sz w:val="28"/>
          <w:szCs w:val="28"/>
        </w:rPr>
        <w:t>;</w:t>
      </w:r>
    </w:p>
    <w:p w14:paraId="104F056B" w14:textId="7EDE3A98" w:rsidR="006A7951" w:rsidRPr="00935A8C" w:rsidRDefault="00E4640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 xml:space="preserve">4.7. </w:t>
      </w:r>
      <w:r w:rsidR="00FF6232">
        <w:rPr>
          <w:color w:val="000000" w:themeColor="text1"/>
          <w:sz w:val="28"/>
          <w:szCs w:val="28"/>
        </w:rPr>
        <w:t>о</w:t>
      </w:r>
      <w:r w:rsidR="00220A6E" w:rsidRPr="00935A8C">
        <w:rPr>
          <w:color w:val="000000" w:themeColor="text1"/>
          <w:sz w:val="28"/>
          <w:szCs w:val="28"/>
        </w:rPr>
        <w:t xml:space="preserve">тзыв члена </w:t>
      </w:r>
      <w:r w:rsidR="00AB1CE0" w:rsidRPr="00935A8C">
        <w:rPr>
          <w:color w:val="000000" w:themeColor="text1"/>
          <w:sz w:val="28"/>
          <w:szCs w:val="28"/>
        </w:rPr>
        <w:t>Молодежного Парламента</w:t>
      </w:r>
      <w:r w:rsidR="00220A6E" w:rsidRPr="00935A8C">
        <w:rPr>
          <w:color w:val="000000" w:themeColor="text1"/>
          <w:sz w:val="28"/>
          <w:szCs w:val="28"/>
        </w:rPr>
        <w:t>.</w:t>
      </w:r>
    </w:p>
    <w:p w14:paraId="428FA34D" w14:textId="2E7ADD2B" w:rsidR="00143317" w:rsidRPr="00935A8C" w:rsidRDefault="00C95DF2" w:rsidP="00DA0007">
      <w:pPr>
        <w:spacing w:after="36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220A6E" w:rsidRPr="00935A8C">
        <w:rPr>
          <w:color w:val="000000" w:themeColor="text1"/>
          <w:sz w:val="28"/>
          <w:szCs w:val="28"/>
        </w:rPr>
        <w:t>Решение о досрочном прекращении полномочий члена Молодежного Парламента принимается Постановлением Молодежного Парламента.</w:t>
      </w:r>
    </w:p>
    <w:p w14:paraId="1B789B1D" w14:textId="64258D13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220A6E" w:rsidRPr="00935A8C">
        <w:rPr>
          <w:color w:val="000000" w:themeColor="text1"/>
          <w:sz w:val="28"/>
          <w:szCs w:val="28"/>
        </w:rPr>
        <w:t>Основаниями для отзыва члена Молодежного Парламента могут быть:</w:t>
      </w:r>
    </w:p>
    <w:p w14:paraId="7CE36EB7" w14:textId="0FA1EEBE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.1. </w:t>
      </w:r>
      <w:r w:rsidR="00220A6E" w:rsidRPr="00935A8C">
        <w:rPr>
          <w:color w:val="000000" w:themeColor="text1"/>
          <w:sz w:val="28"/>
          <w:szCs w:val="28"/>
        </w:rPr>
        <w:t>нарушение положений Конституции</w:t>
      </w:r>
      <w:r>
        <w:rPr>
          <w:color w:val="000000" w:themeColor="text1"/>
          <w:sz w:val="28"/>
          <w:szCs w:val="28"/>
        </w:rPr>
        <w:t xml:space="preserve"> Донецкой Народной Республики</w:t>
      </w:r>
      <w:r w:rsidR="00220A6E" w:rsidRPr="00935A8C">
        <w:rPr>
          <w:color w:val="000000" w:themeColor="text1"/>
          <w:sz w:val="28"/>
          <w:szCs w:val="28"/>
        </w:rPr>
        <w:t xml:space="preserve"> и законов Донецкой Народной Республики;</w:t>
      </w:r>
    </w:p>
    <w:p w14:paraId="3C1B51C0" w14:textId="7E0AFA2A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>.2.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систематическое невыполнение обязанностей члена Молодежного Парламента;</w:t>
      </w:r>
    </w:p>
    <w:p w14:paraId="7F1C028C" w14:textId="7AC476AD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.3. </w:t>
      </w:r>
      <w:r w:rsidR="00220A6E" w:rsidRPr="00935A8C">
        <w:rPr>
          <w:color w:val="000000" w:themeColor="text1"/>
          <w:sz w:val="28"/>
          <w:szCs w:val="28"/>
        </w:rPr>
        <w:t>использование полномочий в корыстных целях;</w:t>
      </w:r>
    </w:p>
    <w:p w14:paraId="709A9FDB" w14:textId="5E09CE6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 xml:space="preserve">.4. </w:t>
      </w:r>
      <w:r w:rsidR="00220A6E" w:rsidRPr="00935A8C">
        <w:rPr>
          <w:color w:val="000000" w:themeColor="text1"/>
          <w:sz w:val="28"/>
          <w:szCs w:val="28"/>
        </w:rPr>
        <w:t>систематическое нарушение норм этики члена Молодежного Парламента и морали;</w:t>
      </w:r>
    </w:p>
    <w:p w14:paraId="76F37D15" w14:textId="62BB774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</w:t>
      </w:r>
      <w:r w:rsidR="00E46402" w:rsidRPr="00935A8C">
        <w:rPr>
          <w:color w:val="000000" w:themeColor="text1"/>
          <w:sz w:val="28"/>
          <w:szCs w:val="28"/>
        </w:rPr>
        <w:t>.5.</w:t>
      </w:r>
      <w:r w:rsidR="00FF3428">
        <w:rPr>
          <w:color w:val="000000" w:themeColor="text1"/>
          <w:sz w:val="28"/>
          <w:szCs w:val="28"/>
        </w:rPr>
        <w:t> </w:t>
      </w:r>
      <w:r w:rsidR="00220A6E" w:rsidRPr="00935A8C">
        <w:rPr>
          <w:color w:val="000000" w:themeColor="text1"/>
          <w:sz w:val="28"/>
          <w:szCs w:val="28"/>
        </w:rPr>
        <w:t>несоответствие практической деятельности члена Молодежного Парламента основным принципам и положениям его предвыборной программы.</w:t>
      </w:r>
    </w:p>
    <w:p w14:paraId="76127773" w14:textId="414202B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</w:t>
      </w:r>
      <w:r w:rsidR="00E4640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1F28A2" w:rsidRPr="00935A8C">
        <w:rPr>
          <w:color w:val="000000" w:themeColor="text1"/>
          <w:sz w:val="28"/>
          <w:szCs w:val="28"/>
        </w:rPr>
        <w:t>Отзыв члена Молодежного Парламента может быть инициирован</w:t>
      </w:r>
      <w:r w:rsidR="0077081A">
        <w:rPr>
          <w:color w:val="000000" w:themeColor="text1"/>
          <w:sz w:val="28"/>
          <w:szCs w:val="28"/>
        </w:rPr>
        <w:t xml:space="preserve"> </w:t>
      </w:r>
      <w:r w:rsidR="0077081A" w:rsidRPr="00F95A8D">
        <w:rPr>
          <w:color w:val="000000" w:themeColor="text1"/>
          <w:sz w:val="28"/>
          <w:szCs w:val="28"/>
        </w:rPr>
        <w:t>Председателем Народного Совета Д</w:t>
      </w:r>
      <w:r>
        <w:rPr>
          <w:color w:val="000000" w:themeColor="text1"/>
          <w:sz w:val="28"/>
          <w:szCs w:val="28"/>
        </w:rPr>
        <w:t xml:space="preserve">онецкой </w:t>
      </w:r>
      <w:r w:rsidR="0077081A" w:rsidRPr="00F95A8D">
        <w:rPr>
          <w:color w:val="000000" w:themeColor="text1"/>
          <w:sz w:val="28"/>
          <w:szCs w:val="28"/>
        </w:rPr>
        <w:t>Н</w:t>
      </w:r>
      <w:r>
        <w:rPr>
          <w:color w:val="000000" w:themeColor="text1"/>
          <w:sz w:val="28"/>
          <w:szCs w:val="28"/>
        </w:rPr>
        <w:t xml:space="preserve">ародной </w:t>
      </w:r>
      <w:r w:rsidR="0077081A" w:rsidRPr="00F95A8D">
        <w:rPr>
          <w:color w:val="000000" w:themeColor="text1"/>
          <w:sz w:val="28"/>
          <w:szCs w:val="28"/>
        </w:rPr>
        <w:t>Р</w:t>
      </w:r>
      <w:r>
        <w:rPr>
          <w:color w:val="000000" w:themeColor="text1"/>
          <w:sz w:val="28"/>
          <w:szCs w:val="28"/>
        </w:rPr>
        <w:t>еспублики</w:t>
      </w:r>
      <w:r w:rsidR="0077081A" w:rsidRPr="00F95A8D">
        <w:rPr>
          <w:color w:val="000000" w:themeColor="text1"/>
          <w:sz w:val="28"/>
          <w:szCs w:val="28"/>
        </w:rPr>
        <w:t>, а также</w:t>
      </w:r>
      <w:r w:rsidR="001F28A2" w:rsidRPr="00935A8C">
        <w:rPr>
          <w:color w:val="000000" w:themeColor="text1"/>
          <w:sz w:val="28"/>
          <w:szCs w:val="28"/>
        </w:rPr>
        <w:t xml:space="preserve"> </w:t>
      </w:r>
      <w:r w:rsidR="00724895" w:rsidRPr="00935A8C">
        <w:rPr>
          <w:color w:val="000000" w:themeColor="text1"/>
          <w:sz w:val="28"/>
          <w:szCs w:val="28"/>
        </w:rPr>
        <w:t>общественн</w:t>
      </w:r>
      <w:r w:rsidR="001F71EA" w:rsidRPr="00935A8C">
        <w:rPr>
          <w:color w:val="000000" w:themeColor="text1"/>
          <w:sz w:val="28"/>
          <w:szCs w:val="28"/>
        </w:rPr>
        <w:t>ой</w:t>
      </w:r>
      <w:r w:rsidR="00724895" w:rsidRPr="00935A8C">
        <w:rPr>
          <w:color w:val="000000" w:themeColor="text1"/>
          <w:sz w:val="28"/>
          <w:szCs w:val="28"/>
        </w:rPr>
        <w:t xml:space="preserve"> организаци</w:t>
      </w:r>
      <w:r w:rsidR="001F71EA" w:rsidRPr="00935A8C">
        <w:rPr>
          <w:color w:val="000000" w:themeColor="text1"/>
          <w:sz w:val="28"/>
          <w:szCs w:val="28"/>
        </w:rPr>
        <w:t>ей</w:t>
      </w:r>
      <w:r w:rsidR="00724895" w:rsidRPr="00935A8C">
        <w:rPr>
          <w:color w:val="000000" w:themeColor="text1"/>
          <w:sz w:val="28"/>
          <w:szCs w:val="28"/>
        </w:rPr>
        <w:t xml:space="preserve"> (движени</w:t>
      </w:r>
      <w:r w:rsidR="001F71EA" w:rsidRPr="00935A8C">
        <w:rPr>
          <w:color w:val="000000" w:themeColor="text1"/>
          <w:sz w:val="28"/>
          <w:szCs w:val="28"/>
        </w:rPr>
        <w:t>ем</w:t>
      </w:r>
      <w:r w:rsidR="00724895" w:rsidRPr="00935A8C">
        <w:rPr>
          <w:color w:val="000000" w:themeColor="text1"/>
          <w:sz w:val="28"/>
          <w:szCs w:val="28"/>
        </w:rPr>
        <w:t>)</w:t>
      </w:r>
      <w:r w:rsidR="00AB1CE0" w:rsidRPr="00935A8C">
        <w:rPr>
          <w:color w:val="000000" w:themeColor="text1"/>
          <w:sz w:val="28"/>
          <w:szCs w:val="28"/>
        </w:rPr>
        <w:t xml:space="preserve"> и другими объединениями</w:t>
      </w:r>
      <w:r w:rsidR="006A7951" w:rsidRPr="00935A8C">
        <w:rPr>
          <w:color w:val="000000" w:themeColor="text1"/>
          <w:sz w:val="28"/>
          <w:szCs w:val="28"/>
        </w:rPr>
        <w:t xml:space="preserve">, </w:t>
      </w:r>
      <w:r w:rsidR="00AB1CE0" w:rsidRPr="00935A8C">
        <w:rPr>
          <w:color w:val="000000" w:themeColor="text1"/>
          <w:sz w:val="28"/>
          <w:szCs w:val="28"/>
        </w:rPr>
        <w:t xml:space="preserve">от </w:t>
      </w:r>
      <w:r w:rsidR="001F28A2" w:rsidRPr="00935A8C">
        <w:rPr>
          <w:color w:val="000000" w:themeColor="text1"/>
          <w:sz w:val="28"/>
          <w:szCs w:val="28"/>
        </w:rPr>
        <w:t>котор</w:t>
      </w:r>
      <w:r w:rsidR="00E46402" w:rsidRPr="00935A8C">
        <w:rPr>
          <w:color w:val="000000" w:themeColor="text1"/>
          <w:sz w:val="28"/>
          <w:szCs w:val="28"/>
        </w:rPr>
        <w:t>ых</w:t>
      </w:r>
      <w:r w:rsidR="001F28A2" w:rsidRPr="00935A8C">
        <w:rPr>
          <w:color w:val="000000" w:themeColor="text1"/>
          <w:sz w:val="28"/>
          <w:szCs w:val="28"/>
        </w:rPr>
        <w:t xml:space="preserve"> выдвинут такой член Молодежного Парламента</w:t>
      </w:r>
      <w:r w:rsidR="00B52BDD" w:rsidRPr="00935A8C">
        <w:rPr>
          <w:color w:val="000000" w:themeColor="text1"/>
          <w:sz w:val="28"/>
          <w:szCs w:val="28"/>
        </w:rPr>
        <w:t>.</w:t>
      </w:r>
    </w:p>
    <w:p w14:paraId="3D7D7B7A" w14:textId="04A1021C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E46402"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1C2D04" w:rsidRPr="00935A8C">
        <w:rPr>
          <w:color w:val="000000" w:themeColor="text1"/>
          <w:sz w:val="28"/>
          <w:szCs w:val="28"/>
        </w:rPr>
        <w:t xml:space="preserve">Член Молодежного </w:t>
      </w:r>
      <w:r w:rsidR="00AB1CE0" w:rsidRPr="00935A8C">
        <w:rPr>
          <w:color w:val="000000" w:themeColor="text1"/>
          <w:sz w:val="28"/>
          <w:szCs w:val="28"/>
        </w:rPr>
        <w:t>П</w:t>
      </w:r>
      <w:r w:rsidR="001C2D04" w:rsidRPr="00935A8C">
        <w:rPr>
          <w:color w:val="000000" w:themeColor="text1"/>
          <w:sz w:val="28"/>
          <w:szCs w:val="28"/>
        </w:rPr>
        <w:t xml:space="preserve">арламента, </w:t>
      </w:r>
      <w:r w:rsidR="007F1865" w:rsidRPr="00935A8C">
        <w:rPr>
          <w:color w:val="000000" w:themeColor="text1"/>
          <w:sz w:val="28"/>
          <w:szCs w:val="28"/>
        </w:rPr>
        <w:t xml:space="preserve">в отношении которого поднимается вопрос об отзыве, </w:t>
      </w:r>
      <w:r w:rsidR="00B54B31" w:rsidRPr="00935A8C">
        <w:rPr>
          <w:color w:val="000000" w:themeColor="text1"/>
          <w:sz w:val="28"/>
          <w:szCs w:val="28"/>
        </w:rPr>
        <w:t>долж</w:t>
      </w:r>
      <w:r w:rsidR="007F1865" w:rsidRPr="00935A8C">
        <w:rPr>
          <w:color w:val="000000" w:themeColor="text1"/>
          <w:sz w:val="28"/>
          <w:szCs w:val="28"/>
        </w:rPr>
        <w:t>е</w:t>
      </w:r>
      <w:r w:rsidR="00B54B31" w:rsidRPr="00935A8C">
        <w:rPr>
          <w:color w:val="000000" w:themeColor="text1"/>
          <w:sz w:val="28"/>
          <w:szCs w:val="28"/>
        </w:rPr>
        <w:t>н быть уведомлен о рассмотрении вопроса о</w:t>
      </w:r>
      <w:r w:rsidR="007F1865" w:rsidRPr="00935A8C">
        <w:rPr>
          <w:color w:val="000000" w:themeColor="text1"/>
          <w:sz w:val="28"/>
          <w:szCs w:val="28"/>
        </w:rPr>
        <w:t xml:space="preserve"> его</w:t>
      </w:r>
      <w:r w:rsidR="00B54B31" w:rsidRPr="00935A8C">
        <w:rPr>
          <w:color w:val="000000" w:themeColor="text1"/>
          <w:sz w:val="28"/>
          <w:szCs w:val="28"/>
        </w:rPr>
        <w:t xml:space="preserve"> отзыве</w:t>
      </w:r>
      <w:r w:rsidR="009F5EF4" w:rsidRPr="00935A8C">
        <w:rPr>
          <w:color w:val="000000" w:themeColor="text1"/>
          <w:sz w:val="28"/>
          <w:szCs w:val="28"/>
        </w:rPr>
        <w:t xml:space="preserve"> не позднее </w:t>
      </w:r>
      <w:r w:rsidR="00650913">
        <w:rPr>
          <w:color w:val="000000" w:themeColor="text1"/>
          <w:sz w:val="28"/>
          <w:szCs w:val="28"/>
        </w:rPr>
        <w:t xml:space="preserve">чем за </w:t>
      </w:r>
      <w:r w:rsidR="009F5EF4" w:rsidRPr="00935A8C">
        <w:rPr>
          <w:color w:val="000000" w:themeColor="text1"/>
          <w:sz w:val="28"/>
          <w:szCs w:val="28"/>
        </w:rPr>
        <w:t xml:space="preserve">10 дней до </w:t>
      </w:r>
      <w:r w:rsidR="00AB1CE0" w:rsidRPr="00935A8C">
        <w:rPr>
          <w:color w:val="000000" w:themeColor="text1"/>
          <w:sz w:val="28"/>
          <w:szCs w:val="28"/>
        </w:rPr>
        <w:t xml:space="preserve">дня </w:t>
      </w:r>
      <w:r w:rsidR="009F5EF4" w:rsidRPr="00935A8C">
        <w:rPr>
          <w:color w:val="000000" w:themeColor="text1"/>
          <w:sz w:val="28"/>
          <w:szCs w:val="28"/>
        </w:rPr>
        <w:t>его рассмотрения</w:t>
      </w:r>
      <w:r w:rsidR="00AB1CE0" w:rsidRPr="00935A8C">
        <w:rPr>
          <w:color w:val="000000" w:themeColor="text1"/>
          <w:sz w:val="28"/>
          <w:szCs w:val="28"/>
        </w:rPr>
        <w:t xml:space="preserve"> на соответствующем </w:t>
      </w:r>
      <w:r w:rsidR="00E46402" w:rsidRPr="00935A8C">
        <w:rPr>
          <w:color w:val="000000" w:themeColor="text1"/>
          <w:sz w:val="28"/>
          <w:szCs w:val="28"/>
        </w:rPr>
        <w:t>заседании</w:t>
      </w:r>
      <w:r w:rsidR="00B54B31" w:rsidRPr="00935A8C">
        <w:rPr>
          <w:color w:val="000000" w:themeColor="text1"/>
          <w:sz w:val="28"/>
          <w:szCs w:val="28"/>
        </w:rPr>
        <w:t>.</w:t>
      </w:r>
    </w:p>
    <w:p w14:paraId="11F6C52D" w14:textId="4C293377" w:rsidR="00143317" w:rsidRPr="00935A8C" w:rsidRDefault="00C95DF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9</w:t>
      </w:r>
      <w:r w:rsidR="00E46402" w:rsidRPr="00935A8C">
        <w:rPr>
          <w:color w:val="000000" w:themeColor="text1"/>
          <w:sz w:val="28"/>
          <w:szCs w:val="28"/>
        </w:rPr>
        <w:t xml:space="preserve">. </w:t>
      </w:r>
      <w:r w:rsidR="001F28A2" w:rsidRPr="00935A8C">
        <w:rPr>
          <w:color w:val="000000" w:themeColor="text1"/>
          <w:sz w:val="28"/>
          <w:szCs w:val="28"/>
        </w:rPr>
        <w:t xml:space="preserve">Член Молодежного Парламента, в отношении которого поднимается вопрос об отзыве, имеет право присутствовать </w:t>
      </w:r>
      <w:r w:rsidR="009F5EF4" w:rsidRPr="00935A8C">
        <w:rPr>
          <w:color w:val="000000" w:themeColor="text1"/>
          <w:sz w:val="28"/>
          <w:szCs w:val="28"/>
        </w:rPr>
        <w:t>при рассмотрении вопроса о своем отзыве</w:t>
      </w:r>
      <w:r w:rsidR="001F28A2" w:rsidRPr="00935A8C">
        <w:rPr>
          <w:color w:val="000000" w:themeColor="text1"/>
          <w:sz w:val="28"/>
          <w:szCs w:val="28"/>
        </w:rPr>
        <w:t>, выступать с пояснениями касательно обсуждаемых вопросов.</w:t>
      </w:r>
    </w:p>
    <w:p w14:paraId="42F6F842" w14:textId="1F68236B" w:rsidR="00143317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0</w:t>
      </w:r>
      <w:r w:rsidRPr="00935A8C">
        <w:rPr>
          <w:color w:val="000000" w:themeColor="text1"/>
          <w:sz w:val="28"/>
          <w:szCs w:val="28"/>
        </w:rPr>
        <w:t xml:space="preserve">. </w:t>
      </w:r>
      <w:r w:rsidR="009451F6" w:rsidRPr="00935A8C">
        <w:rPr>
          <w:color w:val="000000" w:themeColor="text1"/>
          <w:sz w:val="28"/>
          <w:szCs w:val="28"/>
        </w:rPr>
        <w:t xml:space="preserve">Решение об отзыве члена Молодежного </w:t>
      </w:r>
      <w:r w:rsidR="00155B41" w:rsidRPr="00935A8C">
        <w:rPr>
          <w:color w:val="000000" w:themeColor="text1"/>
          <w:sz w:val="28"/>
          <w:szCs w:val="28"/>
        </w:rPr>
        <w:t>П</w:t>
      </w:r>
      <w:r w:rsidR="009451F6" w:rsidRPr="00935A8C">
        <w:rPr>
          <w:color w:val="000000" w:themeColor="text1"/>
          <w:sz w:val="28"/>
          <w:szCs w:val="28"/>
        </w:rPr>
        <w:t>арламе</w:t>
      </w:r>
      <w:r w:rsidR="00155B41" w:rsidRPr="00935A8C">
        <w:rPr>
          <w:color w:val="000000" w:themeColor="text1"/>
          <w:sz w:val="28"/>
          <w:szCs w:val="28"/>
        </w:rPr>
        <w:t>н</w:t>
      </w:r>
      <w:r w:rsidR="009451F6" w:rsidRPr="00935A8C">
        <w:rPr>
          <w:color w:val="000000" w:themeColor="text1"/>
          <w:sz w:val="28"/>
          <w:szCs w:val="28"/>
        </w:rPr>
        <w:t xml:space="preserve">та принимается </w:t>
      </w:r>
      <w:r w:rsidR="006E7F8C" w:rsidRPr="00935A8C">
        <w:rPr>
          <w:color w:val="000000" w:themeColor="text1"/>
          <w:sz w:val="28"/>
          <w:szCs w:val="28"/>
        </w:rPr>
        <w:t xml:space="preserve">по решению </w:t>
      </w:r>
      <w:r w:rsidR="00B52BDD" w:rsidRPr="00935A8C">
        <w:rPr>
          <w:color w:val="000000" w:themeColor="text1"/>
          <w:sz w:val="28"/>
          <w:szCs w:val="28"/>
        </w:rPr>
        <w:t>органа общественной организации (движения)</w:t>
      </w:r>
      <w:r w:rsidR="006E7F8C" w:rsidRPr="00935A8C">
        <w:rPr>
          <w:color w:val="000000" w:themeColor="text1"/>
          <w:sz w:val="28"/>
          <w:szCs w:val="28"/>
        </w:rPr>
        <w:t>, от которо</w:t>
      </w:r>
      <w:r w:rsidRPr="00935A8C">
        <w:rPr>
          <w:color w:val="000000" w:themeColor="text1"/>
          <w:sz w:val="28"/>
          <w:szCs w:val="28"/>
        </w:rPr>
        <w:t>й</w:t>
      </w:r>
      <w:r w:rsidR="006E7F8C" w:rsidRPr="00935A8C">
        <w:rPr>
          <w:color w:val="000000" w:themeColor="text1"/>
          <w:sz w:val="28"/>
          <w:szCs w:val="28"/>
        </w:rPr>
        <w:t xml:space="preserve"> выдвинут член Молод</w:t>
      </w:r>
      <w:r w:rsidR="00FF6232">
        <w:rPr>
          <w:color w:val="000000" w:themeColor="text1"/>
          <w:sz w:val="28"/>
          <w:szCs w:val="28"/>
        </w:rPr>
        <w:t>е</w:t>
      </w:r>
      <w:r w:rsidR="006E7F8C" w:rsidRPr="00935A8C">
        <w:rPr>
          <w:color w:val="000000" w:themeColor="text1"/>
          <w:sz w:val="28"/>
          <w:szCs w:val="28"/>
        </w:rPr>
        <w:t>жного Парламента</w:t>
      </w:r>
      <w:r w:rsidR="00B52BDD" w:rsidRPr="00935A8C">
        <w:rPr>
          <w:color w:val="000000" w:themeColor="text1"/>
          <w:sz w:val="28"/>
          <w:szCs w:val="28"/>
        </w:rPr>
        <w:t>, имеющего необходимые полномочия в соответствии с Уставом</w:t>
      </w:r>
      <w:r w:rsidR="00FF6232">
        <w:rPr>
          <w:color w:val="000000" w:themeColor="text1"/>
          <w:sz w:val="28"/>
          <w:szCs w:val="28"/>
        </w:rPr>
        <w:t xml:space="preserve"> (положением)</w:t>
      </w:r>
      <w:r w:rsidR="00B52BDD" w:rsidRPr="00935A8C">
        <w:rPr>
          <w:color w:val="000000" w:themeColor="text1"/>
          <w:sz w:val="28"/>
          <w:szCs w:val="28"/>
        </w:rPr>
        <w:t xml:space="preserve"> общественной организации (движения).</w:t>
      </w:r>
    </w:p>
    <w:p w14:paraId="179EDC90" w14:textId="7DFABB5F" w:rsidR="006E7F8C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1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F94C43" w:rsidRPr="00935A8C">
        <w:rPr>
          <w:color w:val="000000" w:themeColor="text1"/>
          <w:sz w:val="28"/>
          <w:szCs w:val="28"/>
        </w:rPr>
        <w:t>Полномочия члена Молодежного П</w:t>
      </w:r>
      <w:r w:rsidR="004B2551" w:rsidRPr="00935A8C">
        <w:rPr>
          <w:color w:val="000000" w:themeColor="text1"/>
          <w:sz w:val="28"/>
          <w:szCs w:val="28"/>
        </w:rPr>
        <w:t>арламента</w:t>
      </w:r>
      <w:r w:rsidR="00F94C43" w:rsidRPr="00935A8C">
        <w:rPr>
          <w:color w:val="000000" w:themeColor="text1"/>
          <w:sz w:val="28"/>
          <w:szCs w:val="28"/>
        </w:rPr>
        <w:t xml:space="preserve"> прекращаются</w:t>
      </w:r>
      <w:r w:rsidR="004B2551" w:rsidRPr="00935A8C">
        <w:rPr>
          <w:color w:val="000000" w:themeColor="text1"/>
          <w:sz w:val="28"/>
          <w:szCs w:val="28"/>
        </w:rPr>
        <w:t xml:space="preserve"> </w:t>
      </w:r>
      <w:r w:rsidR="00F94C43" w:rsidRPr="00935A8C">
        <w:rPr>
          <w:color w:val="000000" w:themeColor="text1"/>
          <w:sz w:val="28"/>
          <w:szCs w:val="28"/>
        </w:rPr>
        <w:t xml:space="preserve">в </w:t>
      </w:r>
      <w:r w:rsidR="004B2551" w:rsidRPr="00935A8C">
        <w:rPr>
          <w:color w:val="000000" w:themeColor="text1"/>
          <w:sz w:val="28"/>
          <w:szCs w:val="28"/>
        </w:rPr>
        <w:t xml:space="preserve">день </w:t>
      </w:r>
      <w:r w:rsidR="00155B41" w:rsidRPr="00935A8C">
        <w:rPr>
          <w:color w:val="000000" w:themeColor="text1"/>
          <w:sz w:val="28"/>
          <w:szCs w:val="28"/>
        </w:rPr>
        <w:t>принятия</w:t>
      </w:r>
      <w:r w:rsidR="00F94C43" w:rsidRPr="00935A8C">
        <w:rPr>
          <w:color w:val="000000" w:themeColor="text1"/>
          <w:sz w:val="28"/>
          <w:szCs w:val="28"/>
        </w:rPr>
        <w:t xml:space="preserve"> </w:t>
      </w:r>
      <w:r w:rsidR="006E7F8C" w:rsidRPr="00935A8C">
        <w:rPr>
          <w:color w:val="000000" w:themeColor="text1"/>
          <w:sz w:val="28"/>
          <w:szCs w:val="28"/>
        </w:rPr>
        <w:t>соответствующего Постановления Молодежного Парламента.</w:t>
      </w:r>
    </w:p>
    <w:p w14:paraId="448038F5" w14:textId="6F796881" w:rsidR="00143317" w:rsidRPr="00935A8C" w:rsidRDefault="00E46402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2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CF62E0" w:rsidRPr="00935A8C">
        <w:rPr>
          <w:color w:val="000000" w:themeColor="text1"/>
          <w:sz w:val="28"/>
          <w:szCs w:val="28"/>
        </w:rPr>
        <w:t>Отзыв</w:t>
      </w:r>
      <w:r w:rsidR="007A132B" w:rsidRPr="00935A8C">
        <w:rPr>
          <w:color w:val="000000" w:themeColor="text1"/>
          <w:sz w:val="28"/>
          <w:szCs w:val="28"/>
        </w:rPr>
        <w:t xml:space="preserve"> </w:t>
      </w:r>
      <w:r w:rsidR="00F33B77" w:rsidRPr="00935A8C">
        <w:rPr>
          <w:color w:val="000000" w:themeColor="text1"/>
          <w:sz w:val="28"/>
          <w:szCs w:val="28"/>
        </w:rPr>
        <w:t>П</w:t>
      </w:r>
      <w:r w:rsidR="00CF62E0" w:rsidRPr="00935A8C">
        <w:rPr>
          <w:color w:val="000000" w:themeColor="text1"/>
          <w:sz w:val="28"/>
          <w:szCs w:val="28"/>
        </w:rPr>
        <w:t>редседателя Молодежного Парламента допускается по представлению Председателя Народного Совета Донецкой Народной Республики</w:t>
      </w:r>
      <w:r w:rsidR="00B44344" w:rsidRPr="00935A8C">
        <w:rPr>
          <w:color w:val="000000" w:themeColor="text1"/>
          <w:sz w:val="28"/>
          <w:szCs w:val="28"/>
        </w:rPr>
        <w:t xml:space="preserve"> или </w:t>
      </w:r>
      <w:r w:rsidR="0052543E" w:rsidRPr="00935A8C">
        <w:rPr>
          <w:color w:val="000000" w:themeColor="text1"/>
          <w:sz w:val="28"/>
          <w:szCs w:val="28"/>
        </w:rPr>
        <w:t>общественн</w:t>
      </w:r>
      <w:r w:rsidR="00775800" w:rsidRPr="00935A8C">
        <w:rPr>
          <w:color w:val="000000" w:themeColor="text1"/>
          <w:sz w:val="28"/>
          <w:szCs w:val="28"/>
        </w:rPr>
        <w:t>ой</w:t>
      </w:r>
      <w:r w:rsidR="0052543E" w:rsidRPr="00935A8C">
        <w:rPr>
          <w:color w:val="000000" w:themeColor="text1"/>
          <w:sz w:val="28"/>
          <w:szCs w:val="28"/>
        </w:rPr>
        <w:t xml:space="preserve"> организаци</w:t>
      </w:r>
      <w:r w:rsidR="00775800" w:rsidRPr="00935A8C">
        <w:rPr>
          <w:color w:val="000000" w:themeColor="text1"/>
          <w:sz w:val="28"/>
          <w:szCs w:val="28"/>
        </w:rPr>
        <w:t>и</w:t>
      </w:r>
      <w:r w:rsidR="0052543E" w:rsidRPr="00935A8C">
        <w:rPr>
          <w:color w:val="000000" w:themeColor="text1"/>
          <w:sz w:val="28"/>
          <w:szCs w:val="28"/>
        </w:rPr>
        <w:t xml:space="preserve"> (движени</w:t>
      </w:r>
      <w:r w:rsidR="00775800" w:rsidRPr="00935A8C">
        <w:rPr>
          <w:color w:val="000000" w:themeColor="text1"/>
          <w:sz w:val="28"/>
          <w:szCs w:val="28"/>
        </w:rPr>
        <w:t>я</w:t>
      </w:r>
      <w:r w:rsidR="005825F4" w:rsidRPr="00935A8C">
        <w:rPr>
          <w:color w:val="000000" w:themeColor="text1"/>
          <w:sz w:val="28"/>
          <w:szCs w:val="28"/>
        </w:rPr>
        <w:t>)</w:t>
      </w:r>
      <w:r w:rsidR="0052543E" w:rsidRPr="00935A8C">
        <w:rPr>
          <w:color w:val="000000" w:themeColor="text1"/>
          <w:sz w:val="28"/>
          <w:szCs w:val="28"/>
        </w:rPr>
        <w:t>, котор</w:t>
      </w:r>
      <w:r w:rsidRPr="00935A8C">
        <w:rPr>
          <w:color w:val="000000" w:themeColor="text1"/>
          <w:sz w:val="28"/>
          <w:szCs w:val="28"/>
        </w:rPr>
        <w:t>ой</w:t>
      </w:r>
      <w:r w:rsidR="00D12DF7" w:rsidRPr="00935A8C">
        <w:rPr>
          <w:color w:val="000000" w:themeColor="text1"/>
          <w:sz w:val="28"/>
          <w:szCs w:val="28"/>
        </w:rPr>
        <w:t xml:space="preserve"> выдвинута его кандидатура</w:t>
      </w:r>
      <w:r w:rsidR="00CF62E0" w:rsidRPr="00935A8C">
        <w:rPr>
          <w:color w:val="000000" w:themeColor="text1"/>
          <w:sz w:val="28"/>
          <w:szCs w:val="28"/>
        </w:rPr>
        <w:t xml:space="preserve">. </w:t>
      </w:r>
      <w:r w:rsidR="00352B52" w:rsidRPr="00935A8C">
        <w:rPr>
          <w:color w:val="000000" w:themeColor="text1"/>
          <w:sz w:val="28"/>
          <w:szCs w:val="28"/>
        </w:rPr>
        <w:t>Отзыв</w:t>
      </w:r>
      <w:r w:rsidR="00CF62E0" w:rsidRPr="00935A8C">
        <w:rPr>
          <w:color w:val="000000" w:themeColor="text1"/>
          <w:sz w:val="28"/>
          <w:szCs w:val="28"/>
        </w:rPr>
        <w:t xml:space="preserve"> Председателя Молодежного Парламента</w:t>
      </w:r>
      <w:r w:rsidR="00D12DF7" w:rsidRPr="00935A8C">
        <w:rPr>
          <w:color w:val="000000" w:themeColor="text1"/>
          <w:sz w:val="28"/>
          <w:szCs w:val="28"/>
        </w:rPr>
        <w:t xml:space="preserve"> не влечет </w:t>
      </w:r>
      <w:r w:rsidR="00352B52" w:rsidRPr="00935A8C">
        <w:rPr>
          <w:color w:val="000000" w:themeColor="text1"/>
          <w:sz w:val="28"/>
          <w:szCs w:val="28"/>
        </w:rPr>
        <w:t xml:space="preserve">за собой прекращение </w:t>
      </w:r>
      <w:r w:rsidR="00CF62E0" w:rsidRPr="00935A8C">
        <w:rPr>
          <w:color w:val="000000" w:themeColor="text1"/>
          <w:sz w:val="28"/>
          <w:szCs w:val="28"/>
        </w:rPr>
        <w:t>полномочи</w:t>
      </w:r>
      <w:r w:rsidR="00352B52" w:rsidRPr="00935A8C">
        <w:rPr>
          <w:color w:val="000000" w:themeColor="text1"/>
          <w:sz w:val="28"/>
          <w:szCs w:val="28"/>
        </w:rPr>
        <w:t>й</w:t>
      </w:r>
      <w:r w:rsidR="00CF62E0" w:rsidRPr="00935A8C">
        <w:rPr>
          <w:color w:val="000000" w:themeColor="text1"/>
          <w:sz w:val="28"/>
          <w:szCs w:val="28"/>
        </w:rPr>
        <w:t xml:space="preserve"> </w:t>
      </w:r>
      <w:r w:rsidR="00352B52" w:rsidRPr="00935A8C">
        <w:rPr>
          <w:color w:val="000000" w:themeColor="text1"/>
          <w:sz w:val="28"/>
          <w:szCs w:val="28"/>
        </w:rPr>
        <w:t>депутата Молодежного</w:t>
      </w:r>
      <w:r w:rsidR="00D12DF7" w:rsidRPr="00935A8C">
        <w:rPr>
          <w:color w:val="000000" w:themeColor="text1"/>
          <w:sz w:val="28"/>
          <w:szCs w:val="28"/>
        </w:rPr>
        <w:t xml:space="preserve"> Парламента. </w:t>
      </w:r>
      <w:r w:rsidR="00352B52" w:rsidRPr="00935A8C">
        <w:rPr>
          <w:color w:val="000000" w:themeColor="text1"/>
          <w:sz w:val="28"/>
          <w:szCs w:val="28"/>
        </w:rPr>
        <w:t>В случае отзыва Председателя Молодежного Парламента</w:t>
      </w:r>
      <w:r w:rsidR="007D4B9E" w:rsidRPr="00935A8C">
        <w:rPr>
          <w:color w:val="000000" w:themeColor="text1"/>
          <w:sz w:val="28"/>
          <w:szCs w:val="28"/>
        </w:rPr>
        <w:t xml:space="preserve"> избрание нового Председателя происходит в соответствии с требованиями </w:t>
      </w:r>
      <w:r w:rsidR="006E7F8C" w:rsidRPr="00935A8C">
        <w:rPr>
          <w:color w:val="000000" w:themeColor="text1"/>
          <w:sz w:val="28"/>
          <w:szCs w:val="28"/>
        </w:rPr>
        <w:t>п</w:t>
      </w:r>
      <w:r w:rsidR="00650913">
        <w:rPr>
          <w:color w:val="000000" w:themeColor="text1"/>
          <w:sz w:val="28"/>
          <w:szCs w:val="28"/>
        </w:rPr>
        <w:t>ункта</w:t>
      </w:r>
      <w:r w:rsidR="006E7F8C" w:rsidRPr="00935A8C">
        <w:rPr>
          <w:color w:val="000000" w:themeColor="text1"/>
          <w:sz w:val="28"/>
          <w:szCs w:val="28"/>
        </w:rPr>
        <w:t xml:space="preserve"> </w:t>
      </w:r>
      <w:r w:rsidR="00945BE0" w:rsidRPr="00935A8C">
        <w:rPr>
          <w:color w:val="000000" w:themeColor="text1"/>
          <w:sz w:val="28"/>
          <w:szCs w:val="28"/>
        </w:rPr>
        <w:t>8</w:t>
      </w:r>
      <w:r w:rsidR="006E7F8C" w:rsidRPr="00935A8C">
        <w:rPr>
          <w:color w:val="000000" w:themeColor="text1"/>
          <w:sz w:val="28"/>
          <w:szCs w:val="28"/>
        </w:rPr>
        <w:t>.</w:t>
      </w:r>
      <w:r w:rsidR="00945BE0" w:rsidRPr="00935A8C">
        <w:rPr>
          <w:color w:val="000000" w:themeColor="text1"/>
          <w:sz w:val="28"/>
          <w:szCs w:val="28"/>
        </w:rPr>
        <w:t>1</w:t>
      </w:r>
      <w:r w:rsidR="007D4B9E" w:rsidRPr="00935A8C">
        <w:rPr>
          <w:color w:val="000000" w:themeColor="text1"/>
          <w:sz w:val="28"/>
          <w:szCs w:val="28"/>
        </w:rPr>
        <w:t>.</w:t>
      </w:r>
      <w:r w:rsidR="00945BE0" w:rsidRPr="00935A8C">
        <w:rPr>
          <w:color w:val="000000" w:themeColor="text1"/>
          <w:sz w:val="28"/>
          <w:szCs w:val="28"/>
        </w:rPr>
        <w:t xml:space="preserve"> </w:t>
      </w:r>
      <w:r w:rsidR="00650913">
        <w:rPr>
          <w:color w:val="000000" w:themeColor="text1"/>
          <w:sz w:val="28"/>
          <w:szCs w:val="28"/>
        </w:rPr>
        <w:br/>
        <w:t>р</w:t>
      </w:r>
      <w:r w:rsidR="00945BE0" w:rsidRPr="00935A8C">
        <w:rPr>
          <w:color w:val="000000" w:themeColor="text1"/>
          <w:sz w:val="28"/>
          <w:szCs w:val="28"/>
        </w:rPr>
        <w:t xml:space="preserve">аздела </w:t>
      </w:r>
      <w:r w:rsidR="00945BE0" w:rsidRPr="00935A8C">
        <w:rPr>
          <w:color w:val="000000" w:themeColor="text1"/>
          <w:sz w:val="28"/>
          <w:szCs w:val="28"/>
          <w:lang w:val="en-US"/>
        </w:rPr>
        <w:t>IV</w:t>
      </w:r>
      <w:r w:rsidR="007D4B9E" w:rsidRPr="00935A8C">
        <w:rPr>
          <w:color w:val="000000" w:themeColor="text1"/>
          <w:sz w:val="28"/>
          <w:szCs w:val="28"/>
        </w:rPr>
        <w:t xml:space="preserve"> настоящего Положения.</w:t>
      </w:r>
    </w:p>
    <w:p w14:paraId="0615F523" w14:textId="090F06BF" w:rsidR="007D4B9E" w:rsidRPr="00935A8C" w:rsidRDefault="00945BE0" w:rsidP="00DA0007">
      <w:pPr>
        <w:pStyle w:val="af1"/>
        <w:spacing w:before="0" w:beforeAutospacing="0" w:after="360" w:afterAutospacing="0" w:line="276" w:lineRule="auto"/>
        <w:ind w:firstLine="709"/>
        <w:jc w:val="both"/>
        <w:rPr>
          <w:color w:val="000000" w:themeColor="text1"/>
          <w:sz w:val="28"/>
          <w:szCs w:val="28"/>
        </w:rPr>
      </w:pPr>
      <w:r w:rsidRPr="00935A8C">
        <w:rPr>
          <w:color w:val="000000" w:themeColor="text1"/>
          <w:sz w:val="28"/>
          <w:szCs w:val="28"/>
        </w:rPr>
        <w:t>1</w:t>
      </w:r>
      <w:r w:rsidR="00C95DF2">
        <w:rPr>
          <w:color w:val="000000" w:themeColor="text1"/>
          <w:sz w:val="28"/>
          <w:szCs w:val="28"/>
        </w:rPr>
        <w:t>3</w:t>
      </w:r>
      <w:r w:rsidRPr="00935A8C">
        <w:rPr>
          <w:color w:val="000000" w:themeColor="text1"/>
          <w:sz w:val="28"/>
          <w:szCs w:val="28"/>
        </w:rPr>
        <w:t>.</w:t>
      </w:r>
      <w:r w:rsidR="00FF3428">
        <w:rPr>
          <w:color w:val="000000" w:themeColor="text1"/>
          <w:sz w:val="28"/>
          <w:szCs w:val="28"/>
        </w:rPr>
        <w:t> </w:t>
      </w:r>
      <w:r w:rsidR="007D4B9E" w:rsidRPr="00935A8C">
        <w:rPr>
          <w:color w:val="000000" w:themeColor="text1"/>
          <w:sz w:val="28"/>
          <w:szCs w:val="28"/>
        </w:rPr>
        <w:t xml:space="preserve">Отзыв заместителя (заместителей) Председателя Молодежного Парламента допускается по представлению Председателя Молодежного Парламента. Отзыв </w:t>
      </w:r>
      <w:r w:rsidR="00300EAC" w:rsidRPr="00935A8C">
        <w:rPr>
          <w:color w:val="000000" w:themeColor="text1"/>
          <w:sz w:val="28"/>
          <w:szCs w:val="28"/>
        </w:rPr>
        <w:t xml:space="preserve">заместителя (заместителей) </w:t>
      </w:r>
      <w:r w:rsidR="007D4B9E" w:rsidRPr="00935A8C">
        <w:rPr>
          <w:color w:val="000000" w:themeColor="text1"/>
          <w:sz w:val="28"/>
          <w:szCs w:val="28"/>
        </w:rPr>
        <w:t>Председателя Молодежного Парламента</w:t>
      </w:r>
      <w:r w:rsidR="00300EAC" w:rsidRPr="00935A8C">
        <w:rPr>
          <w:color w:val="000000" w:themeColor="text1"/>
          <w:sz w:val="28"/>
          <w:szCs w:val="28"/>
        </w:rPr>
        <w:t xml:space="preserve"> не влечет </w:t>
      </w:r>
      <w:r w:rsidR="007D4B9E" w:rsidRPr="00935A8C">
        <w:rPr>
          <w:color w:val="000000" w:themeColor="text1"/>
          <w:sz w:val="28"/>
          <w:szCs w:val="28"/>
        </w:rPr>
        <w:t>за собой прекращение полномочий депутата Молодежного Парламента</w:t>
      </w:r>
      <w:r w:rsidR="00300EAC" w:rsidRPr="00935A8C">
        <w:rPr>
          <w:color w:val="000000" w:themeColor="text1"/>
          <w:sz w:val="28"/>
          <w:szCs w:val="28"/>
        </w:rPr>
        <w:t xml:space="preserve">. </w:t>
      </w:r>
      <w:r w:rsidR="007D4B9E" w:rsidRPr="00935A8C">
        <w:rPr>
          <w:color w:val="000000" w:themeColor="text1"/>
          <w:sz w:val="28"/>
          <w:szCs w:val="28"/>
        </w:rPr>
        <w:t xml:space="preserve">В случае отзыва </w:t>
      </w:r>
      <w:r w:rsidR="00300EAC" w:rsidRPr="00935A8C">
        <w:rPr>
          <w:color w:val="000000" w:themeColor="text1"/>
          <w:sz w:val="28"/>
          <w:szCs w:val="28"/>
        </w:rPr>
        <w:t xml:space="preserve">заместителя (заместителей) </w:t>
      </w:r>
      <w:r w:rsidR="007D4B9E" w:rsidRPr="00935A8C">
        <w:rPr>
          <w:color w:val="000000" w:themeColor="text1"/>
          <w:sz w:val="28"/>
          <w:szCs w:val="28"/>
        </w:rPr>
        <w:t>Председателя Молодежного Парламента избрание нов</w:t>
      </w:r>
      <w:r w:rsidR="00300EAC" w:rsidRPr="00935A8C">
        <w:rPr>
          <w:color w:val="000000" w:themeColor="text1"/>
          <w:sz w:val="28"/>
          <w:szCs w:val="28"/>
        </w:rPr>
        <w:t>ых</w:t>
      </w:r>
      <w:r w:rsidR="007D4B9E" w:rsidRPr="00935A8C">
        <w:rPr>
          <w:color w:val="000000" w:themeColor="text1"/>
          <w:sz w:val="28"/>
          <w:szCs w:val="28"/>
        </w:rPr>
        <w:t xml:space="preserve"> </w:t>
      </w:r>
      <w:r w:rsidR="00300EAC" w:rsidRPr="00935A8C">
        <w:rPr>
          <w:color w:val="000000" w:themeColor="text1"/>
          <w:sz w:val="28"/>
          <w:szCs w:val="28"/>
        </w:rPr>
        <w:t xml:space="preserve">заместителей </w:t>
      </w:r>
      <w:r w:rsidR="007D4B9E" w:rsidRPr="00935A8C">
        <w:rPr>
          <w:color w:val="000000" w:themeColor="text1"/>
          <w:sz w:val="28"/>
          <w:szCs w:val="28"/>
        </w:rPr>
        <w:t>Председателя происходит в со</w:t>
      </w:r>
      <w:r w:rsidR="006E7F8C" w:rsidRPr="00935A8C">
        <w:rPr>
          <w:color w:val="000000" w:themeColor="text1"/>
          <w:sz w:val="28"/>
          <w:szCs w:val="28"/>
        </w:rPr>
        <w:t>ответствии с требованиями п</w:t>
      </w:r>
      <w:r w:rsidR="00650913">
        <w:rPr>
          <w:color w:val="000000" w:themeColor="text1"/>
          <w:sz w:val="28"/>
          <w:szCs w:val="28"/>
        </w:rPr>
        <w:t>ункта</w:t>
      </w:r>
      <w:r w:rsidR="006E7F8C" w:rsidRPr="00935A8C">
        <w:rPr>
          <w:color w:val="000000" w:themeColor="text1"/>
          <w:sz w:val="28"/>
          <w:szCs w:val="28"/>
        </w:rPr>
        <w:t xml:space="preserve"> </w:t>
      </w:r>
      <w:r w:rsidRPr="00935A8C">
        <w:rPr>
          <w:color w:val="000000" w:themeColor="text1"/>
          <w:sz w:val="28"/>
          <w:szCs w:val="28"/>
        </w:rPr>
        <w:t>8</w:t>
      </w:r>
      <w:r w:rsidR="006E7F8C" w:rsidRPr="00935A8C">
        <w:rPr>
          <w:color w:val="000000" w:themeColor="text1"/>
          <w:sz w:val="28"/>
          <w:szCs w:val="28"/>
        </w:rPr>
        <w:t>.</w:t>
      </w:r>
      <w:r w:rsidRPr="00935A8C">
        <w:rPr>
          <w:color w:val="000000" w:themeColor="text1"/>
          <w:sz w:val="28"/>
          <w:szCs w:val="28"/>
        </w:rPr>
        <w:t>2</w:t>
      </w:r>
      <w:r w:rsidR="007D4B9E" w:rsidRPr="00935A8C">
        <w:rPr>
          <w:color w:val="000000" w:themeColor="text1"/>
          <w:sz w:val="28"/>
          <w:szCs w:val="28"/>
        </w:rPr>
        <w:t>.</w:t>
      </w:r>
      <w:r w:rsidRPr="00935A8C">
        <w:rPr>
          <w:color w:val="000000" w:themeColor="text1"/>
          <w:sz w:val="28"/>
          <w:szCs w:val="28"/>
        </w:rPr>
        <w:t xml:space="preserve"> </w:t>
      </w:r>
      <w:r w:rsidR="00650913">
        <w:rPr>
          <w:color w:val="000000" w:themeColor="text1"/>
          <w:sz w:val="28"/>
          <w:szCs w:val="28"/>
        </w:rPr>
        <w:br/>
        <w:t>р</w:t>
      </w:r>
      <w:r w:rsidRPr="00935A8C">
        <w:rPr>
          <w:color w:val="000000" w:themeColor="text1"/>
          <w:sz w:val="28"/>
          <w:szCs w:val="28"/>
        </w:rPr>
        <w:t xml:space="preserve">аздела </w:t>
      </w:r>
      <w:r w:rsidRPr="00935A8C">
        <w:rPr>
          <w:color w:val="000000" w:themeColor="text1"/>
          <w:sz w:val="28"/>
          <w:szCs w:val="28"/>
          <w:lang w:val="en-US"/>
        </w:rPr>
        <w:t>IV</w:t>
      </w:r>
      <w:r w:rsidR="007D4B9E" w:rsidRPr="00935A8C">
        <w:rPr>
          <w:color w:val="000000" w:themeColor="text1"/>
          <w:sz w:val="28"/>
          <w:szCs w:val="28"/>
        </w:rPr>
        <w:t xml:space="preserve"> настоящего Положения.</w:t>
      </w:r>
    </w:p>
    <w:p w14:paraId="1369E2EF" w14:textId="16101605" w:rsidR="00F51B9A" w:rsidRPr="00935A8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4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В случае досрочного прекращения полномочий члена Молодежного Парламента </w:t>
      </w:r>
      <w:r w:rsidR="00B12164" w:rsidRPr="00935A8C">
        <w:rPr>
          <w:color w:val="000000" w:themeColor="text1"/>
          <w:sz w:val="28"/>
          <w:szCs w:val="28"/>
          <w:lang w:val="ru-RU"/>
        </w:rPr>
        <w:t>восполнение списочного состава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жного Парламента осуществляется 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из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числа членов </w:t>
      </w:r>
      <w:r w:rsidR="00F51B9A" w:rsidRPr="00935A8C">
        <w:rPr>
          <w:color w:val="000000" w:themeColor="text1"/>
          <w:sz w:val="28"/>
          <w:szCs w:val="28"/>
          <w:lang w:val="ru-RU"/>
        </w:rPr>
        <w:t>резерва</w:t>
      </w:r>
      <w:r w:rsidR="00B12164" w:rsidRPr="00935A8C">
        <w:rPr>
          <w:color w:val="000000" w:themeColor="text1"/>
          <w:sz w:val="28"/>
          <w:szCs w:val="28"/>
          <w:lang w:val="ru-RU"/>
        </w:rPr>
        <w:t>, сформированного Организационным комитето</w:t>
      </w:r>
      <w:r w:rsidR="00A226D8" w:rsidRPr="00935A8C">
        <w:rPr>
          <w:color w:val="000000" w:themeColor="text1"/>
          <w:sz w:val="28"/>
          <w:szCs w:val="28"/>
          <w:lang w:val="ru-RU"/>
        </w:rPr>
        <w:t>м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B12164" w:rsidRPr="00935A8C">
        <w:rPr>
          <w:color w:val="000000" w:themeColor="text1"/>
          <w:sz w:val="28"/>
          <w:szCs w:val="28"/>
          <w:lang w:val="ru-RU"/>
        </w:rPr>
        <w:t>по результатам</w:t>
      </w:r>
      <w:r w:rsidR="00150EB4" w:rsidRPr="00935A8C">
        <w:rPr>
          <w:color w:val="000000" w:themeColor="text1"/>
          <w:sz w:val="28"/>
          <w:szCs w:val="28"/>
          <w:lang w:val="ru-RU"/>
        </w:rPr>
        <w:t xml:space="preserve">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отбора кандидатов, </w:t>
      </w:r>
      <w:r w:rsidR="00150EB4" w:rsidRPr="00935A8C">
        <w:rPr>
          <w:color w:val="000000" w:themeColor="text1"/>
          <w:sz w:val="28"/>
          <w:szCs w:val="28"/>
          <w:lang w:val="ru-RU"/>
        </w:rPr>
        <w:t>набравших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наибольшее количество голосов </w:t>
      </w:r>
      <w:r w:rsidR="00B12164" w:rsidRPr="00935A8C">
        <w:rPr>
          <w:color w:val="000000" w:themeColor="text1"/>
          <w:sz w:val="28"/>
          <w:szCs w:val="28"/>
          <w:lang w:val="ru-RU"/>
        </w:rPr>
        <w:t xml:space="preserve">избирателей и </w:t>
      </w:r>
      <w:r w:rsidR="00150EB4" w:rsidRPr="00935A8C">
        <w:rPr>
          <w:color w:val="000000" w:themeColor="text1"/>
          <w:sz w:val="28"/>
          <w:szCs w:val="28"/>
          <w:lang w:val="ru-RU"/>
        </w:rPr>
        <w:t>не вошедших</w:t>
      </w:r>
      <w:r w:rsidR="00F51B9A" w:rsidRPr="00935A8C">
        <w:rPr>
          <w:color w:val="000000" w:themeColor="text1"/>
          <w:sz w:val="28"/>
          <w:szCs w:val="28"/>
          <w:lang w:val="ru-RU"/>
        </w:rPr>
        <w:t xml:space="preserve"> в состав Молод</w:t>
      </w:r>
      <w:r w:rsidR="00FF6232">
        <w:rPr>
          <w:color w:val="000000" w:themeColor="text1"/>
          <w:sz w:val="28"/>
          <w:szCs w:val="28"/>
          <w:lang w:val="ru-RU"/>
        </w:rPr>
        <w:t>е</w:t>
      </w:r>
      <w:r w:rsidR="00F51B9A" w:rsidRPr="00935A8C">
        <w:rPr>
          <w:color w:val="000000" w:themeColor="text1"/>
          <w:sz w:val="28"/>
          <w:szCs w:val="28"/>
          <w:lang w:val="ru-RU"/>
        </w:rPr>
        <w:t>жного Парламента.</w:t>
      </w:r>
    </w:p>
    <w:p w14:paraId="6033AC89" w14:textId="02296994" w:rsidR="00CF62E0" w:rsidRPr="00935A8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5</w:t>
      </w:r>
      <w:r w:rsidRPr="00935A8C">
        <w:rPr>
          <w:color w:val="000000" w:themeColor="text1"/>
          <w:sz w:val="28"/>
          <w:szCs w:val="28"/>
          <w:lang w:val="ru-RU"/>
        </w:rPr>
        <w:t xml:space="preserve">. </w:t>
      </w:r>
      <w:r w:rsidR="00A226D8" w:rsidRPr="00935A8C">
        <w:rPr>
          <w:color w:val="000000" w:themeColor="text1"/>
          <w:sz w:val="28"/>
          <w:szCs w:val="28"/>
          <w:lang w:val="ru-RU"/>
        </w:rPr>
        <w:t>Очередность членов резерва Молод</w:t>
      </w:r>
      <w:r w:rsidR="006A7951" w:rsidRPr="00935A8C">
        <w:rPr>
          <w:color w:val="000000" w:themeColor="text1"/>
          <w:sz w:val="28"/>
          <w:szCs w:val="28"/>
          <w:lang w:val="ru-RU"/>
        </w:rPr>
        <w:t xml:space="preserve">ежного Парламента определяется </w:t>
      </w:r>
      <w:r w:rsidR="00A226D8" w:rsidRPr="00935A8C">
        <w:rPr>
          <w:color w:val="000000" w:themeColor="text1"/>
          <w:sz w:val="28"/>
          <w:szCs w:val="28"/>
          <w:lang w:val="ru-RU"/>
        </w:rPr>
        <w:t xml:space="preserve">Организационным комитетом с использованием рейтинговой системы, учитывающей выдающиеся достижения кандидата в общественной </w:t>
      </w:r>
      <w:r w:rsidR="00A226D8" w:rsidRPr="00935A8C">
        <w:rPr>
          <w:color w:val="000000" w:themeColor="text1"/>
          <w:sz w:val="28"/>
          <w:szCs w:val="28"/>
          <w:lang w:val="ru-RU"/>
        </w:rPr>
        <w:lastRenderedPageBreak/>
        <w:t>деятельности, участие в работе Молодежного Парламента в качестве волонтера, авт</w:t>
      </w:r>
      <w:r w:rsidRPr="00935A8C">
        <w:rPr>
          <w:color w:val="000000" w:themeColor="text1"/>
          <w:sz w:val="28"/>
          <w:szCs w:val="28"/>
          <w:lang w:val="ru-RU"/>
        </w:rPr>
        <w:t>оритет среди молодежи и прочее.</w:t>
      </w:r>
    </w:p>
    <w:p w14:paraId="396EE913" w14:textId="5281671A" w:rsidR="00CE213C" w:rsidRDefault="00945BE0" w:rsidP="00DA0007">
      <w:pPr>
        <w:pStyle w:val="Default"/>
        <w:spacing w:after="360" w:line="276" w:lineRule="auto"/>
        <w:ind w:firstLine="709"/>
        <w:jc w:val="both"/>
        <w:rPr>
          <w:color w:val="000000" w:themeColor="text1"/>
          <w:sz w:val="28"/>
          <w:szCs w:val="28"/>
          <w:lang w:val="ru-RU"/>
        </w:rPr>
      </w:pPr>
      <w:r w:rsidRPr="00935A8C">
        <w:rPr>
          <w:color w:val="000000" w:themeColor="text1"/>
          <w:sz w:val="28"/>
          <w:szCs w:val="28"/>
          <w:lang w:val="ru-RU"/>
        </w:rPr>
        <w:t>1</w:t>
      </w:r>
      <w:r w:rsidR="00C95DF2">
        <w:rPr>
          <w:color w:val="000000" w:themeColor="text1"/>
          <w:sz w:val="28"/>
          <w:szCs w:val="28"/>
          <w:lang w:val="ru-RU"/>
        </w:rPr>
        <w:t>6</w:t>
      </w:r>
      <w:r w:rsidRPr="00935A8C">
        <w:rPr>
          <w:color w:val="000000" w:themeColor="text1"/>
          <w:sz w:val="28"/>
          <w:szCs w:val="28"/>
          <w:lang w:val="ru-RU"/>
        </w:rPr>
        <w:t>.</w:t>
      </w:r>
      <w:r w:rsidR="00FF3428">
        <w:rPr>
          <w:color w:val="000000" w:themeColor="text1"/>
          <w:sz w:val="28"/>
          <w:szCs w:val="28"/>
          <w:lang w:val="ru-RU"/>
        </w:rPr>
        <w:t> </w:t>
      </w:r>
      <w:r w:rsidRPr="00935A8C">
        <w:rPr>
          <w:color w:val="000000" w:themeColor="text1"/>
          <w:sz w:val="28"/>
          <w:szCs w:val="28"/>
          <w:lang w:val="ru-RU"/>
        </w:rPr>
        <w:t>Полномочия Молодежного Парламента соответствующего созыва прекращаются с момента начала первого заседания Молодежного Парламента следующего созыва.</w:t>
      </w:r>
    </w:p>
    <w:p w14:paraId="495D3C45" w14:textId="0EE7CC97" w:rsidR="00CE213C" w:rsidRDefault="00CE213C">
      <w:pPr>
        <w:rPr>
          <w:rFonts w:eastAsia="MS Mincho"/>
          <w:color w:val="000000" w:themeColor="text1"/>
          <w:sz w:val="28"/>
          <w:szCs w:val="28"/>
        </w:rPr>
      </w:pPr>
    </w:p>
    <w:sectPr w:rsidR="00CE213C" w:rsidSect="00F86BCF">
      <w:headerReference w:type="default" r:id="rId9"/>
      <w:headerReference w:type="first" r:id="rId10"/>
      <w:pgSz w:w="11906" w:h="16838" w:code="9"/>
      <w:pgMar w:top="11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645485" w14:textId="77777777" w:rsidR="002B6BA9" w:rsidRDefault="002B6BA9" w:rsidP="00C050B3">
      <w:r>
        <w:separator/>
      </w:r>
    </w:p>
  </w:endnote>
  <w:endnote w:type="continuationSeparator" w:id="0">
    <w:p w14:paraId="360E7364" w14:textId="77777777" w:rsidR="002B6BA9" w:rsidRDefault="002B6BA9" w:rsidP="00C05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33ACD85-82DC-4712-BE37-FB4214815523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767ED65B-0DD8-4712-95BD-5C57B2CA1A59}"/>
    <w:embedBold r:id="rId3" w:fontKey="{9F2F8B6D-4963-436E-A202-71D4067B1811}"/>
    <w:embedItalic r:id="rId4" w:fontKey="{277DAC38-2254-4264-A064-B2B48BA82EFC}"/>
    <w:embedBoldItalic r:id="rId5" w:fontKey="{8989D826-5CB5-49F6-BDD5-0255833CE58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F8DA8C" w14:textId="77777777" w:rsidR="002B6BA9" w:rsidRDefault="002B6BA9" w:rsidP="00C050B3">
      <w:r>
        <w:separator/>
      </w:r>
    </w:p>
  </w:footnote>
  <w:footnote w:type="continuationSeparator" w:id="0">
    <w:p w14:paraId="2335B0A2" w14:textId="77777777" w:rsidR="002B6BA9" w:rsidRDefault="002B6BA9" w:rsidP="00C050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4E77DB" w14:textId="7F2C6CF7" w:rsidR="00C95DF2" w:rsidRDefault="00C95DF2" w:rsidP="00936277">
    <w:pPr>
      <w:pStyle w:val="ad"/>
      <w:jc w:val="center"/>
      <w:rPr>
        <w:noProof/>
        <w:sz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92829715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113B131A" w14:textId="38B1AC96" w:rsidR="00E04005" w:rsidRPr="00E04005" w:rsidRDefault="00E04005">
        <w:pPr>
          <w:pStyle w:val="ad"/>
          <w:jc w:val="center"/>
          <w:rPr>
            <w:sz w:val="24"/>
            <w:szCs w:val="24"/>
          </w:rPr>
        </w:pPr>
        <w:r w:rsidRPr="00E04005">
          <w:rPr>
            <w:sz w:val="24"/>
            <w:szCs w:val="24"/>
          </w:rPr>
          <w:fldChar w:fldCharType="begin"/>
        </w:r>
        <w:r w:rsidRPr="00E04005">
          <w:rPr>
            <w:sz w:val="24"/>
            <w:szCs w:val="24"/>
          </w:rPr>
          <w:instrText>PAGE   \* MERGEFORMAT</w:instrText>
        </w:r>
        <w:r w:rsidRPr="00E04005">
          <w:rPr>
            <w:sz w:val="24"/>
            <w:szCs w:val="24"/>
          </w:rPr>
          <w:fldChar w:fldCharType="separate"/>
        </w:r>
        <w:r w:rsidR="00FC405A">
          <w:rPr>
            <w:noProof/>
            <w:sz w:val="24"/>
            <w:szCs w:val="24"/>
          </w:rPr>
          <w:t>2</w:t>
        </w:r>
        <w:r w:rsidRPr="00E04005">
          <w:rPr>
            <w:sz w:val="24"/>
            <w:szCs w:val="24"/>
          </w:rPr>
          <w:fldChar w:fldCharType="end"/>
        </w:r>
      </w:p>
    </w:sdtContent>
  </w:sdt>
  <w:p w14:paraId="259B473A" w14:textId="77777777" w:rsidR="00E04005" w:rsidRDefault="00E04005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E9C71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415DE3"/>
    <w:multiLevelType w:val="hybridMultilevel"/>
    <w:tmpl w:val="4F140E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5631A"/>
    <w:multiLevelType w:val="multilevel"/>
    <w:tmpl w:val="7F30F330"/>
    <w:lvl w:ilvl="0">
      <w:start w:val="1"/>
      <w:numFmt w:val="decimal"/>
      <w:lvlText w:val="%1"/>
      <w:lvlJc w:val="left"/>
      <w:pPr>
        <w:ind w:left="465" w:hanging="465"/>
      </w:pPr>
    </w:lvl>
    <w:lvl w:ilvl="1">
      <w:start w:val="1"/>
      <w:numFmt w:val="decimal"/>
      <w:lvlText w:val="1.%2."/>
      <w:lvlJc w:val="left"/>
      <w:pPr>
        <w:ind w:left="825" w:hanging="465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2160" w:hanging="108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3240" w:hanging="144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4320" w:hanging="1800"/>
      </w:pPr>
    </w:lvl>
    <w:lvl w:ilvl="8">
      <w:start w:val="1"/>
      <w:numFmt w:val="decimal"/>
      <w:lvlText w:val="%1.%2.%3.%4.%5.%6.%7.%8.%9"/>
      <w:lvlJc w:val="left"/>
      <w:pPr>
        <w:ind w:left="5040" w:hanging="2160"/>
      </w:pPr>
    </w:lvl>
  </w:abstractNum>
  <w:abstractNum w:abstractNumId="3" w15:restartNumberingAfterBreak="0">
    <w:nsid w:val="134C060B"/>
    <w:multiLevelType w:val="hybridMultilevel"/>
    <w:tmpl w:val="F5FEC9B6"/>
    <w:lvl w:ilvl="0" w:tplc="3F7CD9A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 w15:restartNumberingAfterBreak="0">
    <w:nsid w:val="1A6C479E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5" w15:restartNumberingAfterBreak="0">
    <w:nsid w:val="1C287175"/>
    <w:multiLevelType w:val="multilevel"/>
    <w:tmpl w:val="E118F3B6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1713" w:hanging="720"/>
      </w:pPr>
    </w:lvl>
    <w:lvl w:ilvl="2">
      <w:start w:val="1"/>
      <w:numFmt w:val="decimal"/>
      <w:lvlText w:val="%1.%2.%3."/>
      <w:lvlJc w:val="left"/>
      <w:pPr>
        <w:ind w:left="2706" w:hanging="720"/>
      </w:pPr>
    </w:lvl>
    <w:lvl w:ilvl="3">
      <w:start w:val="1"/>
      <w:numFmt w:val="decimal"/>
      <w:lvlText w:val="%1.%2.%3.%4."/>
      <w:lvlJc w:val="left"/>
      <w:pPr>
        <w:ind w:left="4059" w:hanging="1080"/>
      </w:pPr>
    </w:lvl>
    <w:lvl w:ilvl="4">
      <w:start w:val="1"/>
      <w:numFmt w:val="decimal"/>
      <w:lvlText w:val="%1.%2.%3.%4.%5."/>
      <w:lvlJc w:val="left"/>
      <w:pPr>
        <w:ind w:left="5052" w:hanging="1080"/>
      </w:pPr>
    </w:lvl>
    <w:lvl w:ilvl="5">
      <w:start w:val="1"/>
      <w:numFmt w:val="decimal"/>
      <w:lvlText w:val="%1.%2.%3.%4.%5.%6."/>
      <w:lvlJc w:val="left"/>
      <w:pPr>
        <w:ind w:left="6405" w:hanging="1440"/>
      </w:pPr>
    </w:lvl>
    <w:lvl w:ilvl="6">
      <w:start w:val="1"/>
      <w:numFmt w:val="decimal"/>
      <w:lvlText w:val="%1.%2.%3.%4.%5.%6.%7."/>
      <w:lvlJc w:val="left"/>
      <w:pPr>
        <w:ind w:left="7758" w:hanging="1800"/>
      </w:pPr>
    </w:lvl>
    <w:lvl w:ilvl="7">
      <w:start w:val="1"/>
      <w:numFmt w:val="decimal"/>
      <w:lvlText w:val="%1.%2.%3.%4.%5.%6.%7.%8."/>
      <w:lvlJc w:val="left"/>
      <w:pPr>
        <w:ind w:left="8751" w:hanging="1800"/>
      </w:pPr>
    </w:lvl>
    <w:lvl w:ilvl="8">
      <w:start w:val="1"/>
      <w:numFmt w:val="decimal"/>
      <w:lvlText w:val="%1.%2.%3.%4.%5.%6.%7.%8.%9."/>
      <w:lvlJc w:val="left"/>
      <w:pPr>
        <w:ind w:left="10104" w:hanging="2160"/>
      </w:pPr>
    </w:lvl>
  </w:abstractNum>
  <w:abstractNum w:abstractNumId="6" w15:restartNumberingAfterBreak="0">
    <w:nsid w:val="1CE23B15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E8758F3"/>
    <w:multiLevelType w:val="hybridMultilevel"/>
    <w:tmpl w:val="675CC38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1469C4"/>
    <w:multiLevelType w:val="hybridMultilevel"/>
    <w:tmpl w:val="C506E8F2"/>
    <w:lvl w:ilvl="0" w:tplc="6FF21B68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0FB78A5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234E26E6"/>
    <w:multiLevelType w:val="hybridMultilevel"/>
    <w:tmpl w:val="EAD8DD60"/>
    <w:lvl w:ilvl="0" w:tplc="0419000F">
      <w:start w:val="1"/>
      <w:numFmt w:val="decimal"/>
      <w:lvlText w:val="%1."/>
      <w:lvlJc w:val="left"/>
      <w:pPr>
        <w:ind w:left="816" w:hanging="360"/>
      </w:pPr>
    </w:lvl>
    <w:lvl w:ilvl="1" w:tplc="04190019" w:tentative="1">
      <w:start w:val="1"/>
      <w:numFmt w:val="lowerLetter"/>
      <w:lvlText w:val="%2."/>
      <w:lvlJc w:val="left"/>
      <w:pPr>
        <w:ind w:left="1536" w:hanging="360"/>
      </w:pPr>
    </w:lvl>
    <w:lvl w:ilvl="2" w:tplc="0419001B" w:tentative="1">
      <w:start w:val="1"/>
      <w:numFmt w:val="lowerRoman"/>
      <w:lvlText w:val="%3."/>
      <w:lvlJc w:val="right"/>
      <w:pPr>
        <w:ind w:left="2256" w:hanging="180"/>
      </w:pPr>
    </w:lvl>
    <w:lvl w:ilvl="3" w:tplc="0419000F" w:tentative="1">
      <w:start w:val="1"/>
      <w:numFmt w:val="decimal"/>
      <w:lvlText w:val="%4."/>
      <w:lvlJc w:val="left"/>
      <w:pPr>
        <w:ind w:left="2976" w:hanging="360"/>
      </w:pPr>
    </w:lvl>
    <w:lvl w:ilvl="4" w:tplc="04190019" w:tentative="1">
      <w:start w:val="1"/>
      <w:numFmt w:val="lowerLetter"/>
      <w:lvlText w:val="%5."/>
      <w:lvlJc w:val="left"/>
      <w:pPr>
        <w:ind w:left="3696" w:hanging="360"/>
      </w:pPr>
    </w:lvl>
    <w:lvl w:ilvl="5" w:tplc="0419001B" w:tentative="1">
      <w:start w:val="1"/>
      <w:numFmt w:val="lowerRoman"/>
      <w:lvlText w:val="%6."/>
      <w:lvlJc w:val="right"/>
      <w:pPr>
        <w:ind w:left="4416" w:hanging="180"/>
      </w:pPr>
    </w:lvl>
    <w:lvl w:ilvl="6" w:tplc="0419000F" w:tentative="1">
      <w:start w:val="1"/>
      <w:numFmt w:val="decimal"/>
      <w:lvlText w:val="%7."/>
      <w:lvlJc w:val="left"/>
      <w:pPr>
        <w:ind w:left="5136" w:hanging="360"/>
      </w:pPr>
    </w:lvl>
    <w:lvl w:ilvl="7" w:tplc="04190019" w:tentative="1">
      <w:start w:val="1"/>
      <w:numFmt w:val="lowerLetter"/>
      <w:lvlText w:val="%8."/>
      <w:lvlJc w:val="left"/>
      <w:pPr>
        <w:ind w:left="5856" w:hanging="360"/>
      </w:pPr>
    </w:lvl>
    <w:lvl w:ilvl="8" w:tplc="0419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11" w15:restartNumberingAfterBreak="0">
    <w:nsid w:val="27D139BC"/>
    <w:multiLevelType w:val="multilevel"/>
    <w:tmpl w:val="30E8C4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29502F4D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B075C40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 w15:restartNumberingAfterBreak="0">
    <w:nsid w:val="2C2C575C"/>
    <w:multiLevelType w:val="hybridMultilevel"/>
    <w:tmpl w:val="9DEAC034"/>
    <w:lvl w:ilvl="0" w:tplc="43BAB6C8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30946856"/>
    <w:multiLevelType w:val="multilevel"/>
    <w:tmpl w:val="787E0DA8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34903A7A"/>
    <w:multiLevelType w:val="multilevel"/>
    <w:tmpl w:val="C038B14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7" w15:restartNumberingAfterBreak="0">
    <w:nsid w:val="373528EA"/>
    <w:multiLevelType w:val="multilevel"/>
    <w:tmpl w:val="B1C684B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8" w15:restartNumberingAfterBreak="0">
    <w:nsid w:val="3880542E"/>
    <w:multiLevelType w:val="hybridMultilevel"/>
    <w:tmpl w:val="77CC47CE"/>
    <w:lvl w:ilvl="0" w:tplc="C51E844A">
      <w:start w:val="1"/>
      <w:numFmt w:val="decimal"/>
      <w:lvlText w:val="%1."/>
      <w:lvlJc w:val="left"/>
      <w:pPr>
        <w:ind w:left="284" w:firstLine="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28" w:hanging="360"/>
      </w:pPr>
    </w:lvl>
    <w:lvl w:ilvl="2" w:tplc="0419001B">
      <w:start w:val="1"/>
      <w:numFmt w:val="lowerRoman"/>
      <w:lvlText w:val="%3."/>
      <w:lvlJc w:val="right"/>
      <w:pPr>
        <w:ind w:left="214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C082E33"/>
    <w:multiLevelType w:val="multilevel"/>
    <w:tmpl w:val="1F3CC8C4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3.%2."/>
      <w:lvlJc w:val="left"/>
      <w:pPr>
        <w:ind w:left="1510" w:hanging="375"/>
      </w:pPr>
      <w:rPr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20" w15:restartNumberingAfterBreak="0">
    <w:nsid w:val="3D633310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B9D7DAB"/>
    <w:multiLevelType w:val="multilevel"/>
    <w:tmpl w:val="573051B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2" w15:restartNumberingAfterBreak="0">
    <w:nsid w:val="4CE5286B"/>
    <w:multiLevelType w:val="multilevel"/>
    <w:tmpl w:val="787E0DA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E585BA1"/>
    <w:multiLevelType w:val="hybridMultilevel"/>
    <w:tmpl w:val="6ED09496"/>
    <w:lvl w:ilvl="0" w:tplc="52E461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4F702FF6"/>
    <w:multiLevelType w:val="multilevel"/>
    <w:tmpl w:val="CB9E16A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4F9F4982"/>
    <w:multiLevelType w:val="hybridMultilevel"/>
    <w:tmpl w:val="8D7E8AD0"/>
    <w:lvl w:ilvl="0" w:tplc="CC847962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E70494"/>
    <w:multiLevelType w:val="hybridMultilevel"/>
    <w:tmpl w:val="96387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952FAC"/>
    <w:multiLevelType w:val="multilevel"/>
    <w:tmpl w:val="44A49784"/>
    <w:lvl w:ilvl="0">
      <w:start w:val="1"/>
      <w:numFmt w:val="decimal"/>
      <w:lvlText w:val="%1."/>
      <w:lvlJc w:val="left"/>
      <w:pPr>
        <w:ind w:left="1794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1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2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40" w:hanging="2160"/>
      </w:pPr>
      <w:rPr>
        <w:rFonts w:hint="default"/>
      </w:rPr>
    </w:lvl>
  </w:abstractNum>
  <w:abstractNum w:abstractNumId="28" w15:restartNumberingAfterBreak="0">
    <w:nsid w:val="56DC7592"/>
    <w:multiLevelType w:val="multilevel"/>
    <w:tmpl w:val="5802DAE8"/>
    <w:lvl w:ilvl="0">
      <w:start w:val="6"/>
      <w:numFmt w:val="decimal"/>
      <w:lvlText w:val="%1."/>
      <w:lvlJc w:val="left"/>
      <w:pPr>
        <w:ind w:left="1920" w:hanging="360"/>
      </w:pPr>
    </w:lvl>
    <w:lvl w:ilvl="1">
      <w:start w:val="6"/>
      <w:numFmt w:val="decimal"/>
      <w:lvlText w:val="1.%2."/>
      <w:lvlJc w:val="left"/>
      <w:pPr>
        <w:ind w:left="1935" w:hanging="375"/>
      </w:pPr>
    </w:lvl>
    <w:lvl w:ilvl="2">
      <w:start w:val="1"/>
      <w:numFmt w:val="decimal"/>
      <w:isLgl/>
      <w:lvlText w:val="%1.%2.%3"/>
      <w:lvlJc w:val="left"/>
      <w:pPr>
        <w:ind w:left="2280" w:hanging="720"/>
      </w:pPr>
    </w:lvl>
    <w:lvl w:ilvl="3">
      <w:start w:val="1"/>
      <w:numFmt w:val="decimal"/>
      <w:isLgl/>
      <w:lvlText w:val="%1.%2.%3.%4"/>
      <w:lvlJc w:val="left"/>
      <w:pPr>
        <w:ind w:left="2640" w:hanging="1080"/>
      </w:pPr>
    </w:lvl>
    <w:lvl w:ilvl="4">
      <w:start w:val="1"/>
      <w:numFmt w:val="decimal"/>
      <w:isLgl/>
      <w:lvlText w:val="%1.%2.%3.%4.%5"/>
      <w:lvlJc w:val="left"/>
      <w:pPr>
        <w:ind w:left="2640" w:hanging="1080"/>
      </w:pPr>
    </w:lvl>
    <w:lvl w:ilvl="5">
      <w:start w:val="1"/>
      <w:numFmt w:val="decimal"/>
      <w:isLgl/>
      <w:lvlText w:val="%1.%2.%3.%4.%5.%6"/>
      <w:lvlJc w:val="left"/>
      <w:pPr>
        <w:ind w:left="3000" w:hanging="1440"/>
      </w:pPr>
    </w:lvl>
    <w:lvl w:ilvl="6">
      <w:start w:val="1"/>
      <w:numFmt w:val="decimal"/>
      <w:isLgl/>
      <w:lvlText w:val="%1.%2.%3.%4.%5.%6.%7"/>
      <w:lvlJc w:val="left"/>
      <w:pPr>
        <w:ind w:left="3000" w:hanging="1440"/>
      </w:pPr>
    </w:lvl>
    <w:lvl w:ilvl="7">
      <w:start w:val="1"/>
      <w:numFmt w:val="decimal"/>
      <w:isLgl/>
      <w:lvlText w:val="%1.%2.%3.%4.%5.%6.%7.%8"/>
      <w:lvlJc w:val="left"/>
      <w:pPr>
        <w:ind w:left="3360" w:hanging="1800"/>
      </w:pPr>
    </w:lvl>
    <w:lvl w:ilvl="8">
      <w:start w:val="1"/>
      <w:numFmt w:val="decimal"/>
      <w:isLgl/>
      <w:lvlText w:val="%1.%2.%3.%4.%5.%6.%7.%8.%9"/>
      <w:lvlJc w:val="left"/>
      <w:pPr>
        <w:ind w:left="3720" w:hanging="2160"/>
      </w:pPr>
    </w:lvl>
  </w:abstractNum>
  <w:abstractNum w:abstractNumId="29" w15:restartNumberingAfterBreak="0">
    <w:nsid w:val="570D64B3"/>
    <w:multiLevelType w:val="hybridMultilevel"/>
    <w:tmpl w:val="D810725C"/>
    <w:lvl w:ilvl="0" w:tplc="E118EB1C">
      <w:start w:val="1"/>
      <w:numFmt w:val="bullet"/>
      <w:lvlText w:val=""/>
      <w:lvlJc w:val="left"/>
      <w:pPr>
        <w:ind w:left="2856" w:hanging="360"/>
      </w:pPr>
      <w:rPr>
        <w:rFonts w:ascii="Symbol" w:hAnsi="Symbol" w:hint="default"/>
        <w:sz w:val="28"/>
        <w:szCs w:val="32"/>
      </w:rPr>
    </w:lvl>
    <w:lvl w:ilvl="1" w:tplc="04190003" w:tentative="1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8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16" w:hanging="360"/>
      </w:pPr>
      <w:rPr>
        <w:rFonts w:ascii="Wingdings" w:hAnsi="Wingdings" w:hint="default"/>
      </w:rPr>
    </w:lvl>
  </w:abstractNum>
  <w:abstractNum w:abstractNumId="30" w15:restartNumberingAfterBreak="0">
    <w:nsid w:val="59E27555"/>
    <w:multiLevelType w:val="multilevel"/>
    <w:tmpl w:val="787E0DA8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5A483261"/>
    <w:multiLevelType w:val="multilevel"/>
    <w:tmpl w:val="43241EC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 w15:restartNumberingAfterBreak="0">
    <w:nsid w:val="5CE57F8C"/>
    <w:multiLevelType w:val="multilevel"/>
    <w:tmpl w:val="A60ED7DC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95" w:hanging="375"/>
      </w:p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33" w15:restartNumberingAfterBreak="0">
    <w:nsid w:val="626F7CD8"/>
    <w:multiLevelType w:val="hybridMultilevel"/>
    <w:tmpl w:val="997A761E"/>
    <w:lvl w:ilvl="0" w:tplc="6310CD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273249"/>
    <w:multiLevelType w:val="hybridMultilevel"/>
    <w:tmpl w:val="9D507F3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35" w15:restartNumberingAfterBreak="0">
    <w:nsid w:val="6B7539B8"/>
    <w:multiLevelType w:val="hybridMultilevel"/>
    <w:tmpl w:val="01B8670E"/>
    <w:lvl w:ilvl="0" w:tplc="E118EB1C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6" w15:restartNumberingAfterBreak="0">
    <w:nsid w:val="711A3F8D"/>
    <w:multiLevelType w:val="multilevel"/>
    <w:tmpl w:val="AB56A2C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37" w15:restartNumberingAfterBreak="0">
    <w:nsid w:val="719704DF"/>
    <w:multiLevelType w:val="multilevel"/>
    <w:tmpl w:val="43241EC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 w15:restartNumberingAfterBreak="0">
    <w:nsid w:val="77C346BE"/>
    <w:multiLevelType w:val="hybridMultilevel"/>
    <w:tmpl w:val="6D20E5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7B57E7"/>
    <w:multiLevelType w:val="hybridMultilevel"/>
    <w:tmpl w:val="C4D84134"/>
    <w:lvl w:ilvl="0" w:tplc="50D44094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</w:num>
  <w:num w:numId="7">
    <w:abstractNumId w:val="36"/>
  </w:num>
  <w:num w:numId="8">
    <w:abstractNumId w:val="17"/>
  </w:num>
  <w:num w:numId="9">
    <w:abstractNumId w:val="23"/>
  </w:num>
  <w:num w:numId="10">
    <w:abstractNumId w:val="33"/>
  </w:num>
  <w:num w:numId="11">
    <w:abstractNumId w:val="18"/>
  </w:num>
  <w:num w:numId="12">
    <w:abstractNumId w:val="0"/>
  </w:num>
  <w:num w:numId="1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4"/>
  </w:num>
  <w:num w:numId="16">
    <w:abstractNumId w:val="29"/>
  </w:num>
  <w:num w:numId="17">
    <w:abstractNumId w:val="35"/>
  </w:num>
  <w:num w:numId="18">
    <w:abstractNumId w:val="10"/>
  </w:num>
  <w:num w:numId="19">
    <w:abstractNumId w:val="39"/>
  </w:num>
  <w:num w:numId="20">
    <w:abstractNumId w:val="3"/>
  </w:num>
  <w:num w:numId="21">
    <w:abstractNumId w:val="1"/>
  </w:num>
  <w:num w:numId="22">
    <w:abstractNumId w:val="11"/>
  </w:num>
  <w:num w:numId="23">
    <w:abstractNumId w:val="26"/>
  </w:num>
  <w:num w:numId="24">
    <w:abstractNumId w:val="37"/>
  </w:num>
  <w:num w:numId="25">
    <w:abstractNumId w:val="6"/>
  </w:num>
  <w:num w:numId="26">
    <w:abstractNumId w:val="31"/>
  </w:num>
  <w:num w:numId="27">
    <w:abstractNumId w:val="20"/>
  </w:num>
  <w:num w:numId="28">
    <w:abstractNumId w:val="16"/>
  </w:num>
  <w:num w:numId="29">
    <w:abstractNumId w:val="21"/>
  </w:num>
  <w:num w:numId="30">
    <w:abstractNumId w:val="4"/>
  </w:num>
  <w:num w:numId="31">
    <w:abstractNumId w:val="13"/>
  </w:num>
  <w:num w:numId="32">
    <w:abstractNumId w:val="9"/>
  </w:num>
  <w:num w:numId="33">
    <w:abstractNumId w:val="15"/>
  </w:num>
  <w:num w:numId="34">
    <w:abstractNumId w:val="22"/>
  </w:num>
  <w:num w:numId="35">
    <w:abstractNumId w:val="30"/>
  </w:num>
  <w:num w:numId="36">
    <w:abstractNumId w:val="38"/>
  </w:num>
  <w:num w:numId="37">
    <w:abstractNumId w:val="27"/>
  </w:num>
  <w:num w:numId="38">
    <w:abstractNumId w:val="12"/>
  </w:num>
  <w:num w:numId="39">
    <w:abstractNumId w:val="24"/>
  </w:num>
  <w:num w:numId="40">
    <w:abstractNumId w:val="25"/>
  </w:num>
  <w:num w:numId="4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embedSystem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3584"/>
    <w:rsid w:val="00001035"/>
    <w:rsid w:val="00010A0C"/>
    <w:rsid w:val="00014129"/>
    <w:rsid w:val="00014811"/>
    <w:rsid w:val="00014BBD"/>
    <w:rsid w:val="0001506D"/>
    <w:rsid w:val="0002071A"/>
    <w:rsid w:val="0002120B"/>
    <w:rsid w:val="000228B8"/>
    <w:rsid w:val="00027E93"/>
    <w:rsid w:val="00030472"/>
    <w:rsid w:val="00031DE0"/>
    <w:rsid w:val="00050486"/>
    <w:rsid w:val="000525AB"/>
    <w:rsid w:val="00055F01"/>
    <w:rsid w:val="00065F87"/>
    <w:rsid w:val="0007362A"/>
    <w:rsid w:val="000749C0"/>
    <w:rsid w:val="00076EA6"/>
    <w:rsid w:val="00081FF2"/>
    <w:rsid w:val="0008206D"/>
    <w:rsid w:val="00082EF6"/>
    <w:rsid w:val="00084EEB"/>
    <w:rsid w:val="000939E2"/>
    <w:rsid w:val="00094DEC"/>
    <w:rsid w:val="00095578"/>
    <w:rsid w:val="000961C0"/>
    <w:rsid w:val="000A44AF"/>
    <w:rsid w:val="000A7050"/>
    <w:rsid w:val="000B2A55"/>
    <w:rsid w:val="000B4770"/>
    <w:rsid w:val="000B4F40"/>
    <w:rsid w:val="000C0094"/>
    <w:rsid w:val="000C7AED"/>
    <w:rsid w:val="000D6EEF"/>
    <w:rsid w:val="000E0CBF"/>
    <w:rsid w:val="000E1C2F"/>
    <w:rsid w:val="000E28E7"/>
    <w:rsid w:val="000F00D6"/>
    <w:rsid w:val="000F268D"/>
    <w:rsid w:val="000F28B4"/>
    <w:rsid w:val="0010428C"/>
    <w:rsid w:val="001172E5"/>
    <w:rsid w:val="00120CAE"/>
    <w:rsid w:val="00121522"/>
    <w:rsid w:val="00122D9A"/>
    <w:rsid w:val="00134AF4"/>
    <w:rsid w:val="00135175"/>
    <w:rsid w:val="00136176"/>
    <w:rsid w:val="001367D9"/>
    <w:rsid w:val="00140083"/>
    <w:rsid w:val="001408C0"/>
    <w:rsid w:val="00143317"/>
    <w:rsid w:val="00145CB8"/>
    <w:rsid w:val="0015024E"/>
    <w:rsid w:val="00150B84"/>
    <w:rsid w:val="00150EB4"/>
    <w:rsid w:val="00152166"/>
    <w:rsid w:val="00152EBD"/>
    <w:rsid w:val="0015382E"/>
    <w:rsid w:val="001546E4"/>
    <w:rsid w:val="00155B41"/>
    <w:rsid w:val="001576AB"/>
    <w:rsid w:val="001637B5"/>
    <w:rsid w:val="0017629F"/>
    <w:rsid w:val="00176BA6"/>
    <w:rsid w:val="00176BE5"/>
    <w:rsid w:val="001843C5"/>
    <w:rsid w:val="0018753F"/>
    <w:rsid w:val="00187A3A"/>
    <w:rsid w:val="001960AA"/>
    <w:rsid w:val="00197379"/>
    <w:rsid w:val="001A0A1D"/>
    <w:rsid w:val="001A49A0"/>
    <w:rsid w:val="001B4835"/>
    <w:rsid w:val="001B6EA3"/>
    <w:rsid w:val="001C1992"/>
    <w:rsid w:val="001C2D04"/>
    <w:rsid w:val="001D1517"/>
    <w:rsid w:val="001D3273"/>
    <w:rsid w:val="001D5520"/>
    <w:rsid w:val="001F0A3D"/>
    <w:rsid w:val="001F28A2"/>
    <w:rsid w:val="001F71EA"/>
    <w:rsid w:val="00220A6E"/>
    <w:rsid w:val="00225539"/>
    <w:rsid w:val="00232182"/>
    <w:rsid w:val="00233963"/>
    <w:rsid w:val="00233B6D"/>
    <w:rsid w:val="00233DD9"/>
    <w:rsid w:val="002568AA"/>
    <w:rsid w:val="00256B63"/>
    <w:rsid w:val="00270E86"/>
    <w:rsid w:val="00270F4D"/>
    <w:rsid w:val="00275AE7"/>
    <w:rsid w:val="00280118"/>
    <w:rsid w:val="002803D1"/>
    <w:rsid w:val="002834A8"/>
    <w:rsid w:val="00283A67"/>
    <w:rsid w:val="00285357"/>
    <w:rsid w:val="00286C68"/>
    <w:rsid w:val="002A0A8E"/>
    <w:rsid w:val="002A0EF1"/>
    <w:rsid w:val="002A24C3"/>
    <w:rsid w:val="002A2EF7"/>
    <w:rsid w:val="002A3AA2"/>
    <w:rsid w:val="002A437E"/>
    <w:rsid w:val="002A5BBA"/>
    <w:rsid w:val="002B6BA9"/>
    <w:rsid w:val="002C5461"/>
    <w:rsid w:val="002D537D"/>
    <w:rsid w:val="002D5B7C"/>
    <w:rsid w:val="002D7C37"/>
    <w:rsid w:val="002E2AEA"/>
    <w:rsid w:val="002F07C7"/>
    <w:rsid w:val="002F0876"/>
    <w:rsid w:val="002F30D0"/>
    <w:rsid w:val="002F3AFE"/>
    <w:rsid w:val="002F567E"/>
    <w:rsid w:val="00300EAC"/>
    <w:rsid w:val="00302876"/>
    <w:rsid w:val="00304E19"/>
    <w:rsid w:val="00307227"/>
    <w:rsid w:val="00313EA2"/>
    <w:rsid w:val="0032127D"/>
    <w:rsid w:val="0032203C"/>
    <w:rsid w:val="0032355D"/>
    <w:rsid w:val="003369D7"/>
    <w:rsid w:val="00344C44"/>
    <w:rsid w:val="00345627"/>
    <w:rsid w:val="00352B52"/>
    <w:rsid w:val="00360D6D"/>
    <w:rsid w:val="00361BBD"/>
    <w:rsid w:val="003625EC"/>
    <w:rsid w:val="003807F4"/>
    <w:rsid w:val="003821DF"/>
    <w:rsid w:val="00382CD4"/>
    <w:rsid w:val="0038744A"/>
    <w:rsid w:val="00391A77"/>
    <w:rsid w:val="00396228"/>
    <w:rsid w:val="003B23B2"/>
    <w:rsid w:val="003B4356"/>
    <w:rsid w:val="003B7414"/>
    <w:rsid w:val="003C5797"/>
    <w:rsid w:val="003D48FF"/>
    <w:rsid w:val="003D62D6"/>
    <w:rsid w:val="003E073E"/>
    <w:rsid w:val="003E3BAE"/>
    <w:rsid w:val="003E3D82"/>
    <w:rsid w:val="003E428B"/>
    <w:rsid w:val="003F6836"/>
    <w:rsid w:val="003F7E4D"/>
    <w:rsid w:val="00412930"/>
    <w:rsid w:val="0041294F"/>
    <w:rsid w:val="00414598"/>
    <w:rsid w:val="004154EC"/>
    <w:rsid w:val="0042280C"/>
    <w:rsid w:val="0042671C"/>
    <w:rsid w:val="00432665"/>
    <w:rsid w:val="0043353A"/>
    <w:rsid w:val="00436350"/>
    <w:rsid w:val="00445025"/>
    <w:rsid w:val="004464F9"/>
    <w:rsid w:val="00447400"/>
    <w:rsid w:val="00450DAC"/>
    <w:rsid w:val="0047074D"/>
    <w:rsid w:val="004737E7"/>
    <w:rsid w:val="00475111"/>
    <w:rsid w:val="00475C32"/>
    <w:rsid w:val="00475D58"/>
    <w:rsid w:val="00480EDE"/>
    <w:rsid w:val="004842EE"/>
    <w:rsid w:val="00484C34"/>
    <w:rsid w:val="0048703B"/>
    <w:rsid w:val="00487E3D"/>
    <w:rsid w:val="004A0F4D"/>
    <w:rsid w:val="004A5165"/>
    <w:rsid w:val="004A51E8"/>
    <w:rsid w:val="004B007B"/>
    <w:rsid w:val="004B2551"/>
    <w:rsid w:val="004B2CAA"/>
    <w:rsid w:val="004B7342"/>
    <w:rsid w:val="004C09C4"/>
    <w:rsid w:val="004C1DA2"/>
    <w:rsid w:val="004D1018"/>
    <w:rsid w:val="004D1768"/>
    <w:rsid w:val="004D1A40"/>
    <w:rsid w:val="004D1CE2"/>
    <w:rsid w:val="004D68D8"/>
    <w:rsid w:val="004E0075"/>
    <w:rsid w:val="004E693B"/>
    <w:rsid w:val="004E6E29"/>
    <w:rsid w:val="00506194"/>
    <w:rsid w:val="0052543E"/>
    <w:rsid w:val="00526F17"/>
    <w:rsid w:val="0053235B"/>
    <w:rsid w:val="00535A54"/>
    <w:rsid w:val="00545FFC"/>
    <w:rsid w:val="00554ABE"/>
    <w:rsid w:val="00556F6A"/>
    <w:rsid w:val="00557236"/>
    <w:rsid w:val="00557D4A"/>
    <w:rsid w:val="0056197B"/>
    <w:rsid w:val="00565548"/>
    <w:rsid w:val="00565B14"/>
    <w:rsid w:val="0056686D"/>
    <w:rsid w:val="0056750A"/>
    <w:rsid w:val="005825F4"/>
    <w:rsid w:val="005832C1"/>
    <w:rsid w:val="005839FF"/>
    <w:rsid w:val="0059179E"/>
    <w:rsid w:val="0059259F"/>
    <w:rsid w:val="00596868"/>
    <w:rsid w:val="005B18D1"/>
    <w:rsid w:val="005B503D"/>
    <w:rsid w:val="005C001D"/>
    <w:rsid w:val="005C49BC"/>
    <w:rsid w:val="005D4080"/>
    <w:rsid w:val="005E0CA3"/>
    <w:rsid w:val="005E3AD5"/>
    <w:rsid w:val="005E62BF"/>
    <w:rsid w:val="005F38FD"/>
    <w:rsid w:val="005F5C67"/>
    <w:rsid w:val="005F75E5"/>
    <w:rsid w:val="00600A9E"/>
    <w:rsid w:val="00604AC0"/>
    <w:rsid w:val="0061524E"/>
    <w:rsid w:val="00616792"/>
    <w:rsid w:val="006244EF"/>
    <w:rsid w:val="006261D6"/>
    <w:rsid w:val="0063101F"/>
    <w:rsid w:val="00641481"/>
    <w:rsid w:val="0064551A"/>
    <w:rsid w:val="00650913"/>
    <w:rsid w:val="00651C28"/>
    <w:rsid w:val="00655980"/>
    <w:rsid w:val="00676CE3"/>
    <w:rsid w:val="00677409"/>
    <w:rsid w:val="0069092D"/>
    <w:rsid w:val="006939C8"/>
    <w:rsid w:val="006A0557"/>
    <w:rsid w:val="006A0E34"/>
    <w:rsid w:val="006A4608"/>
    <w:rsid w:val="006A7951"/>
    <w:rsid w:val="006B3DA5"/>
    <w:rsid w:val="006C186A"/>
    <w:rsid w:val="006C192E"/>
    <w:rsid w:val="006C769F"/>
    <w:rsid w:val="006D421D"/>
    <w:rsid w:val="006D5D3B"/>
    <w:rsid w:val="006E2C2B"/>
    <w:rsid w:val="006E357F"/>
    <w:rsid w:val="006E41A5"/>
    <w:rsid w:val="006E564D"/>
    <w:rsid w:val="006E7F8C"/>
    <w:rsid w:val="006F0192"/>
    <w:rsid w:val="006F28AA"/>
    <w:rsid w:val="006F32BE"/>
    <w:rsid w:val="006F511C"/>
    <w:rsid w:val="0071269C"/>
    <w:rsid w:val="007210A6"/>
    <w:rsid w:val="00724895"/>
    <w:rsid w:val="00727987"/>
    <w:rsid w:val="00734314"/>
    <w:rsid w:val="00742664"/>
    <w:rsid w:val="007468FC"/>
    <w:rsid w:val="00746C62"/>
    <w:rsid w:val="007613D7"/>
    <w:rsid w:val="0076337A"/>
    <w:rsid w:val="0077081A"/>
    <w:rsid w:val="00770EC2"/>
    <w:rsid w:val="00771C57"/>
    <w:rsid w:val="00775800"/>
    <w:rsid w:val="00777800"/>
    <w:rsid w:val="007864A7"/>
    <w:rsid w:val="00786DD3"/>
    <w:rsid w:val="00792CCF"/>
    <w:rsid w:val="0079482A"/>
    <w:rsid w:val="007968F8"/>
    <w:rsid w:val="007970A0"/>
    <w:rsid w:val="007A132B"/>
    <w:rsid w:val="007A1C6D"/>
    <w:rsid w:val="007A5E79"/>
    <w:rsid w:val="007B68F9"/>
    <w:rsid w:val="007C0B85"/>
    <w:rsid w:val="007C44F9"/>
    <w:rsid w:val="007C5471"/>
    <w:rsid w:val="007D228F"/>
    <w:rsid w:val="007D4B9E"/>
    <w:rsid w:val="007E0B1C"/>
    <w:rsid w:val="007E16D7"/>
    <w:rsid w:val="007E2261"/>
    <w:rsid w:val="007E2845"/>
    <w:rsid w:val="007E3EE6"/>
    <w:rsid w:val="007F1865"/>
    <w:rsid w:val="007F4F47"/>
    <w:rsid w:val="0080702E"/>
    <w:rsid w:val="00812BC3"/>
    <w:rsid w:val="0081608C"/>
    <w:rsid w:val="0081644E"/>
    <w:rsid w:val="00825DA4"/>
    <w:rsid w:val="00827A35"/>
    <w:rsid w:val="00830820"/>
    <w:rsid w:val="00833895"/>
    <w:rsid w:val="00835456"/>
    <w:rsid w:val="00847B0A"/>
    <w:rsid w:val="00850A96"/>
    <w:rsid w:val="00854163"/>
    <w:rsid w:val="00861F31"/>
    <w:rsid w:val="00864471"/>
    <w:rsid w:val="00866E8A"/>
    <w:rsid w:val="00867C81"/>
    <w:rsid w:val="00872E7D"/>
    <w:rsid w:val="00875B28"/>
    <w:rsid w:val="00877285"/>
    <w:rsid w:val="00880003"/>
    <w:rsid w:val="00886947"/>
    <w:rsid w:val="008C6180"/>
    <w:rsid w:val="008C6CF5"/>
    <w:rsid w:val="008C75E5"/>
    <w:rsid w:val="008D068C"/>
    <w:rsid w:val="008D130B"/>
    <w:rsid w:val="008D3288"/>
    <w:rsid w:val="008D3D3F"/>
    <w:rsid w:val="008D3E30"/>
    <w:rsid w:val="008D638F"/>
    <w:rsid w:val="008E4BA3"/>
    <w:rsid w:val="008E64FF"/>
    <w:rsid w:val="008F5D39"/>
    <w:rsid w:val="009062E6"/>
    <w:rsid w:val="0091290B"/>
    <w:rsid w:val="009129E1"/>
    <w:rsid w:val="009221B0"/>
    <w:rsid w:val="009224B6"/>
    <w:rsid w:val="00924C43"/>
    <w:rsid w:val="00925D8F"/>
    <w:rsid w:val="009328F0"/>
    <w:rsid w:val="00932E94"/>
    <w:rsid w:val="00935A8C"/>
    <w:rsid w:val="00936277"/>
    <w:rsid w:val="0093681A"/>
    <w:rsid w:val="009451F6"/>
    <w:rsid w:val="00945BE0"/>
    <w:rsid w:val="0095196B"/>
    <w:rsid w:val="0095267D"/>
    <w:rsid w:val="00954383"/>
    <w:rsid w:val="00956B7C"/>
    <w:rsid w:val="009647F9"/>
    <w:rsid w:val="009723B5"/>
    <w:rsid w:val="00982098"/>
    <w:rsid w:val="00985CBD"/>
    <w:rsid w:val="00991A07"/>
    <w:rsid w:val="0099255D"/>
    <w:rsid w:val="0099764C"/>
    <w:rsid w:val="009A1383"/>
    <w:rsid w:val="009A72D6"/>
    <w:rsid w:val="009B4AEA"/>
    <w:rsid w:val="009B57B9"/>
    <w:rsid w:val="009B5CFF"/>
    <w:rsid w:val="009C1A49"/>
    <w:rsid w:val="009C1ED7"/>
    <w:rsid w:val="009C3122"/>
    <w:rsid w:val="009C4AAA"/>
    <w:rsid w:val="009E420C"/>
    <w:rsid w:val="009E5111"/>
    <w:rsid w:val="009E5A09"/>
    <w:rsid w:val="009E6BCD"/>
    <w:rsid w:val="009F5EF4"/>
    <w:rsid w:val="00A04874"/>
    <w:rsid w:val="00A07249"/>
    <w:rsid w:val="00A07BB4"/>
    <w:rsid w:val="00A11AA7"/>
    <w:rsid w:val="00A226D8"/>
    <w:rsid w:val="00A3022B"/>
    <w:rsid w:val="00A34709"/>
    <w:rsid w:val="00A41EB7"/>
    <w:rsid w:val="00A43043"/>
    <w:rsid w:val="00A51831"/>
    <w:rsid w:val="00A52451"/>
    <w:rsid w:val="00A5369E"/>
    <w:rsid w:val="00A56A30"/>
    <w:rsid w:val="00A575D3"/>
    <w:rsid w:val="00A60EFE"/>
    <w:rsid w:val="00A611F0"/>
    <w:rsid w:val="00A7348E"/>
    <w:rsid w:val="00A76EE7"/>
    <w:rsid w:val="00A82C9D"/>
    <w:rsid w:val="00A92802"/>
    <w:rsid w:val="00AA11BD"/>
    <w:rsid w:val="00AA1331"/>
    <w:rsid w:val="00AA2358"/>
    <w:rsid w:val="00AA5113"/>
    <w:rsid w:val="00AA7AC9"/>
    <w:rsid w:val="00AB0A0E"/>
    <w:rsid w:val="00AB1CE0"/>
    <w:rsid w:val="00AC3D5F"/>
    <w:rsid w:val="00AC7CBD"/>
    <w:rsid w:val="00AD0C26"/>
    <w:rsid w:val="00AD3B47"/>
    <w:rsid w:val="00AD54D1"/>
    <w:rsid w:val="00AE0C3C"/>
    <w:rsid w:val="00AE12E6"/>
    <w:rsid w:val="00AE2E9E"/>
    <w:rsid w:val="00AE3468"/>
    <w:rsid w:val="00AF02E6"/>
    <w:rsid w:val="00B0037D"/>
    <w:rsid w:val="00B013AF"/>
    <w:rsid w:val="00B076B5"/>
    <w:rsid w:val="00B07CE6"/>
    <w:rsid w:val="00B103CC"/>
    <w:rsid w:val="00B11800"/>
    <w:rsid w:val="00B11A15"/>
    <w:rsid w:val="00B11B5E"/>
    <w:rsid w:val="00B12164"/>
    <w:rsid w:val="00B13AD9"/>
    <w:rsid w:val="00B145D9"/>
    <w:rsid w:val="00B171E1"/>
    <w:rsid w:val="00B20389"/>
    <w:rsid w:val="00B272F0"/>
    <w:rsid w:val="00B30A19"/>
    <w:rsid w:val="00B35332"/>
    <w:rsid w:val="00B44344"/>
    <w:rsid w:val="00B52544"/>
    <w:rsid w:val="00B52BDD"/>
    <w:rsid w:val="00B54B31"/>
    <w:rsid w:val="00B7205F"/>
    <w:rsid w:val="00B7517B"/>
    <w:rsid w:val="00B76F75"/>
    <w:rsid w:val="00B950D6"/>
    <w:rsid w:val="00B97498"/>
    <w:rsid w:val="00BA1016"/>
    <w:rsid w:val="00BA140C"/>
    <w:rsid w:val="00BA47A7"/>
    <w:rsid w:val="00BA5121"/>
    <w:rsid w:val="00BB04C2"/>
    <w:rsid w:val="00BC0685"/>
    <w:rsid w:val="00BC155E"/>
    <w:rsid w:val="00BC22DB"/>
    <w:rsid w:val="00BC58CE"/>
    <w:rsid w:val="00BC62ED"/>
    <w:rsid w:val="00BD765F"/>
    <w:rsid w:val="00BD7F59"/>
    <w:rsid w:val="00BE1793"/>
    <w:rsid w:val="00C0500A"/>
    <w:rsid w:val="00C050B3"/>
    <w:rsid w:val="00C05B0F"/>
    <w:rsid w:val="00C20E95"/>
    <w:rsid w:val="00C22C84"/>
    <w:rsid w:val="00C2400C"/>
    <w:rsid w:val="00C2619F"/>
    <w:rsid w:val="00C304A3"/>
    <w:rsid w:val="00C4207F"/>
    <w:rsid w:val="00C42569"/>
    <w:rsid w:val="00C51C8D"/>
    <w:rsid w:val="00C54135"/>
    <w:rsid w:val="00C628F0"/>
    <w:rsid w:val="00C6498B"/>
    <w:rsid w:val="00C65A7B"/>
    <w:rsid w:val="00C662BE"/>
    <w:rsid w:val="00C837E4"/>
    <w:rsid w:val="00C95DF2"/>
    <w:rsid w:val="00CA0FF4"/>
    <w:rsid w:val="00CA42CA"/>
    <w:rsid w:val="00CA658E"/>
    <w:rsid w:val="00CB1A40"/>
    <w:rsid w:val="00CB532D"/>
    <w:rsid w:val="00CB74A7"/>
    <w:rsid w:val="00CD5580"/>
    <w:rsid w:val="00CD7AE5"/>
    <w:rsid w:val="00CE213C"/>
    <w:rsid w:val="00CE4BF4"/>
    <w:rsid w:val="00CE5D86"/>
    <w:rsid w:val="00CF296A"/>
    <w:rsid w:val="00CF62E0"/>
    <w:rsid w:val="00D01653"/>
    <w:rsid w:val="00D12DF7"/>
    <w:rsid w:val="00D2022C"/>
    <w:rsid w:val="00D27A4D"/>
    <w:rsid w:val="00D30C08"/>
    <w:rsid w:val="00D35403"/>
    <w:rsid w:val="00D35D15"/>
    <w:rsid w:val="00D43E92"/>
    <w:rsid w:val="00D51EBC"/>
    <w:rsid w:val="00D60972"/>
    <w:rsid w:val="00D650F1"/>
    <w:rsid w:val="00D66DE7"/>
    <w:rsid w:val="00D704A0"/>
    <w:rsid w:val="00D75776"/>
    <w:rsid w:val="00D76948"/>
    <w:rsid w:val="00D77072"/>
    <w:rsid w:val="00D8609C"/>
    <w:rsid w:val="00DA0007"/>
    <w:rsid w:val="00DA57BA"/>
    <w:rsid w:val="00DA5848"/>
    <w:rsid w:val="00DA5C02"/>
    <w:rsid w:val="00DB563A"/>
    <w:rsid w:val="00DB65B7"/>
    <w:rsid w:val="00DB6B2B"/>
    <w:rsid w:val="00DC3540"/>
    <w:rsid w:val="00DC3584"/>
    <w:rsid w:val="00DD6038"/>
    <w:rsid w:val="00DE0A45"/>
    <w:rsid w:val="00DE0ECE"/>
    <w:rsid w:val="00DE1F64"/>
    <w:rsid w:val="00DE2F1C"/>
    <w:rsid w:val="00DE7542"/>
    <w:rsid w:val="00DF7E75"/>
    <w:rsid w:val="00E04005"/>
    <w:rsid w:val="00E053A7"/>
    <w:rsid w:val="00E10696"/>
    <w:rsid w:val="00E12363"/>
    <w:rsid w:val="00E16202"/>
    <w:rsid w:val="00E23B76"/>
    <w:rsid w:val="00E36EB2"/>
    <w:rsid w:val="00E428F1"/>
    <w:rsid w:val="00E451E5"/>
    <w:rsid w:val="00E46402"/>
    <w:rsid w:val="00E51598"/>
    <w:rsid w:val="00E515D6"/>
    <w:rsid w:val="00E51FF0"/>
    <w:rsid w:val="00E64BA2"/>
    <w:rsid w:val="00E70269"/>
    <w:rsid w:val="00E72B3B"/>
    <w:rsid w:val="00E77944"/>
    <w:rsid w:val="00E82C20"/>
    <w:rsid w:val="00E84C67"/>
    <w:rsid w:val="00EA625B"/>
    <w:rsid w:val="00EC2CA4"/>
    <w:rsid w:val="00EC3679"/>
    <w:rsid w:val="00EC37D0"/>
    <w:rsid w:val="00EC60C6"/>
    <w:rsid w:val="00EC6B66"/>
    <w:rsid w:val="00EC7858"/>
    <w:rsid w:val="00ED684F"/>
    <w:rsid w:val="00EE078D"/>
    <w:rsid w:val="00EF395F"/>
    <w:rsid w:val="00EF62E7"/>
    <w:rsid w:val="00F26375"/>
    <w:rsid w:val="00F271D6"/>
    <w:rsid w:val="00F334F1"/>
    <w:rsid w:val="00F33B77"/>
    <w:rsid w:val="00F33C36"/>
    <w:rsid w:val="00F35A0A"/>
    <w:rsid w:val="00F37F58"/>
    <w:rsid w:val="00F426F2"/>
    <w:rsid w:val="00F43875"/>
    <w:rsid w:val="00F445D5"/>
    <w:rsid w:val="00F51B9A"/>
    <w:rsid w:val="00F80D6B"/>
    <w:rsid w:val="00F81EFE"/>
    <w:rsid w:val="00F86BCF"/>
    <w:rsid w:val="00F92110"/>
    <w:rsid w:val="00F92121"/>
    <w:rsid w:val="00F94C43"/>
    <w:rsid w:val="00F95A8D"/>
    <w:rsid w:val="00F96B6F"/>
    <w:rsid w:val="00F977DC"/>
    <w:rsid w:val="00FA355F"/>
    <w:rsid w:val="00FA6E24"/>
    <w:rsid w:val="00FB0E7C"/>
    <w:rsid w:val="00FB558B"/>
    <w:rsid w:val="00FB5DDD"/>
    <w:rsid w:val="00FB6963"/>
    <w:rsid w:val="00FB7743"/>
    <w:rsid w:val="00FC405A"/>
    <w:rsid w:val="00FC54D5"/>
    <w:rsid w:val="00FC646E"/>
    <w:rsid w:val="00FD0D25"/>
    <w:rsid w:val="00FD6931"/>
    <w:rsid w:val="00FF3422"/>
    <w:rsid w:val="00FF3428"/>
    <w:rsid w:val="00FF58E0"/>
    <w:rsid w:val="00FF6232"/>
    <w:rsid w:val="00FF7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491FDF"/>
  <w15:docId w15:val="{02A16F70-989D-42E8-9FB0-931E6DBEC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1506D"/>
  </w:style>
  <w:style w:type="paragraph" w:styleId="1">
    <w:name w:val="heading 1"/>
    <w:basedOn w:val="a"/>
    <w:next w:val="a"/>
    <w:qFormat/>
    <w:rsid w:val="0001506D"/>
    <w:pPr>
      <w:keepNext/>
      <w:jc w:val="center"/>
      <w:outlineLvl w:val="0"/>
    </w:pPr>
    <w:rPr>
      <w:rFonts w:ascii="Arial Black" w:hAnsi="Arial Black"/>
      <w:caps/>
      <w:sz w:val="40"/>
      <w:szCs w:val="24"/>
    </w:rPr>
  </w:style>
  <w:style w:type="paragraph" w:styleId="2">
    <w:name w:val="heading 2"/>
    <w:basedOn w:val="a"/>
    <w:next w:val="a"/>
    <w:qFormat/>
    <w:rsid w:val="0001506D"/>
    <w:pPr>
      <w:keepNext/>
      <w:jc w:val="center"/>
      <w:outlineLvl w:val="1"/>
    </w:pPr>
    <w:rPr>
      <w:b/>
      <w:bCs/>
      <w:caps/>
      <w:sz w:val="40"/>
    </w:rPr>
  </w:style>
  <w:style w:type="paragraph" w:styleId="3">
    <w:name w:val="heading 3"/>
    <w:basedOn w:val="a"/>
    <w:next w:val="a"/>
    <w:link w:val="30"/>
    <w:qFormat/>
    <w:rsid w:val="0001506D"/>
    <w:pPr>
      <w:keepNext/>
      <w:ind w:firstLine="720"/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rsid w:val="0001506D"/>
    <w:pPr>
      <w:keepNext/>
      <w:outlineLvl w:val="3"/>
    </w:pPr>
    <w:rPr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1506D"/>
    <w:pPr>
      <w:jc w:val="center"/>
    </w:pPr>
    <w:rPr>
      <w:caps/>
      <w:spacing w:val="120"/>
      <w:sz w:val="28"/>
      <w:szCs w:val="24"/>
    </w:rPr>
  </w:style>
  <w:style w:type="character" w:customStyle="1" w:styleId="a4">
    <w:name w:val="Заголовок Знак"/>
    <w:link w:val="a3"/>
    <w:rsid w:val="00ED684F"/>
    <w:rPr>
      <w:caps/>
      <w:spacing w:val="120"/>
      <w:sz w:val="28"/>
      <w:szCs w:val="24"/>
    </w:rPr>
  </w:style>
  <w:style w:type="paragraph" w:customStyle="1" w:styleId="-11">
    <w:name w:val="Цветной список - Акцент 11"/>
    <w:basedOn w:val="a"/>
    <w:uiPriority w:val="34"/>
    <w:qFormat/>
    <w:rsid w:val="002568AA"/>
    <w:pPr>
      <w:ind w:left="720"/>
      <w:contextualSpacing/>
    </w:pPr>
  </w:style>
  <w:style w:type="paragraph" w:customStyle="1" w:styleId="ConsPlusTitle">
    <w:name w:val="ConsPlusTitle"/>
    <w:uiPriority w:val="99"/>
    <w:rsid w:val="002568A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2568A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1">
    <w:name w:val="Средняя сетка 21"/>
    <w:uiPriority w:val="1"/>
    <w:qFormat/>
    <w:rsid w:val="00DE2F1C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56197B"/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56197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45D5"/>
    <w:pPr>
      <w:widowControl w:val="0"/>
      <w:autoSpaceDE w:val="0"/>
      <w:autoSpaceDN w:val="0"/>
      <w:adjustRightInd w:val="0"/>
    </w:pPr>
    <w:rPr>
      <w:rFonts w:eastAsia="MS Mincho"/>
      <w:color w:val="000000"/>
      <w:sz w:val="24"/>
      <w:szCs w:val="24"/>
      <w:lang w:val="en-US"/>
    </w:rPr>
  </w:style>
  <w:style w:type="character" w:styleId="a7">
    <w:name w:val="Hyperlink"/>
    <w:rsid w:val="00F445D5"/>
    <w:rPr>
      <w:color w:val="006699"/>
      <w:u w:val="single"/>
    </w:rPr>
  </w:style>
  <w:style w:type="paragraph" w:styleId="a8">
    <w:name w:val="footnote text"/>
    <w:basedOn w:val="a"/>
    <w:link w:val="a9"/>
    <w:rsid w:val="00C050B3"/>
  </w:style>
  <w:style w:type="character" w:customStyle="1" w:styleId="a9">
    <w:name w:val="Текст сноски Знак"/>
    <w:basedOn w:val="a0"/>
    <w:link w:val="a8"/>
    <w:rsid w:val="00C050B3"/>
  </w:style>
  <w:style w:type="character" w:styleId="aa">
    <w:name w:val="footnote reference"/>
    <w:rsid w:val="00C050B3"/>
    <w:rPr>
      <w:vertAlign w:val="superscript"/>
    </w:rPr>
  </w:style>
  <w:style w:type="character" w:customStyle="1" w:styleId="postbody1">
    <w:name w:val="postbody1"/>
    <w:rsid w:val="00304E19"/>
    <w:rPr>
      <w:sz w:val="20"/>
      <w:szCs w:val="20"/>
    </w:rPr>
  </w:style>
  <w:style w:type="paragraph" w:styleId="ab">
    <w:name w:val="Body Text"/>
    <w:basedOn w:val="a"/>
    <w:link w:val="ac"/>
    <w:rsid w:val="00304E19"/>
    <w:pPr>
      <w:suppressAutoHyphens/>
      <w:spacing w:after="120"/>
    </w:pPr>
    <w:rPr>
      <w:sz w:val="24"/>
      <w:szCs w:val="24"/>
      <w:lang w:eastAsia="ar-SA"/>
    </w:rPr>
  </w:style>
  <w:style w:type="character" w:customStyle="1" w:styleId="ac">
    <w:name w:val="Основной текст Знак"/>
    <w:link w:val="ab"/>
    <w:rsid w:val="00304E19"/>
    <w:rPr>
      <w:sz w:val="24"/>
      <w:szCs w:val="24"/>
      <w:lang w:eastAsia="ar-SA"/>
    </w:rPr>
  </w:style>
  <w:style w:type="character" w:customStyle="1" w:styleId="apple-style-span">
    <w:name w:val="apple-style-span"/>
    <w:rsid w:val="00304E19"/>
  </w:style>
  <w:style w:type="paragraph" w:customStyle="1" w:styleId="-12">
    <w:name w:val="Цветной список - Акцент 12"/>
    <w:basedOn w:val="a"/>
    <w:uiPriority w:val="34"/>
    <w:qFormat/>
    <w:rsid w:val="00DE2F1C"/>
    <w:pPr>
      <w:ind w:left="720"/>
      <w:contextualSpacing/>
    </w:pPr>
  </w:style>
  <w:style w:type="paragraph" w:styleId="ad">
    <w:name w:val="header"/>
    <w:basedOn w:val="a"/>
    <w:link w:val="ae"/>
    <w:uiPriority w:val="99"/>
    <w:rsid w:val="00B11A15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B11A15"/>
  </w:style>
  <w:style w:type="paragraph" w:styleId="af">
    <w:name w:val="footer"/>
    <w:basedOn w:val="a"/>
    <w:link w:val="af0"/>
    <w:rsid w:val="00B11A15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rsid w:val="00B11A15"/>
  </w:style>
  <w:style w:type="paragraph" w:customStyle="1" w:styleId="10">
    <w:name w:val="Стиль1"/>
    <w:basedOn w:val="a"/>
    <w:link w:val="11"/>
    <w:qFormat/>
    <w:rsid w:val="00286C68"/>
    <w:pPr>
      <w:spacing w:after="105"/>
      <w:jc w:val="both"/>
    </w:pPr>
    <w:rPr>
      <w:color w:val="000000"/>
      <w:sz w:val="28"/>
      <w:szCs w:val="28"/>
    </w:rPr>
  </w:style>
  <w:style w:type="character" w:customStyle="1" w:styleId="11">
    <w:name w:val="Стиль1 Знак"/>
    <w:link w:val="10"/>
    <w:rsid w:val="00286C68"/>
    <w:rPr>
      <w:color w:val="000000"/>
      <w:sz w:val="28"/>
      <w:szCs w:val="28"/>
    </w:rPr>
  </w:style>
  <w:style w:type="paragraph" w:customStyle="1" w:styleId="-21">
    <w:name w:val="Светлая заливка - Акцент 21"/>
    <w:basedOn w:val="a"/>
    <w:next w:val="a"/>
    <w:link w:val="-2"/>
    <w:uiPriority w:val="30"/>
    <w:qFormat/>
    <w:rsid w:val="00286C68"/>
    <w:pPr>
      <w:pBdr>
        <w:bottom w:val="single" w:sz="4" w:space="4" w:color="4F81BD"/>
      </w:pBdr>
      <w:spacing w:before="200" w:after="280" w:line="276" w:lineRule="auto"/>
      <w:ind w:left="936" w:right="936"/>
    </w:pPr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character" w:customStyle="1" w:styleId="-2">
    <w:name w:val="Светлая заливка - Акцент 2 Знак"/>
    <w:link w:val="-21"/>
    <w:uiPriority w:val="30"/>
    <w:rsid w:val="00286C68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af1">
    <w:name w:val="Normal (Web)"/>
    <w:basedOn w:val="a"/>
    <w:uiPriority w:val="99"/>
    <w:unhideWhenUsed/>
    <w:rsid w:val="00EC2CA4"/>
    <w:pPr>
      <w:spacing w:before="100" w:beforeAutospacing="1" w:after="100" w:afterAutospacing="1"/>
    </w:pPr>
    <w:rPr>
      <w:sz w:val="24"/>
      <w:szCs w:val="24"/>
    </w:rPr>
  </w:style>
  <w:style w:type="paragraph" w:customStyle="1" w:styleId="ConsNormal">
    <w:name w:val="ConsNormal"/>
    <w:rsid w:val="009E6BC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30">
    <w:name w:val="Заголовок 3 Знак"/>
    <w:link w:val="3"/>
    <w:rsid w:val="00220A6E"/>
    <w:rPr>
      <w:sz w:val="28"/>
    </w:rPr>
  </w:style>
  <w:style w:type="character" w:styleId="af2">
    <w:name w:val="annotation reference"/>
    <w:basedOn w:val="a0"/>
    <w:semiHidden/>
    <w:unhideWhenUsed/>
    <w:rsid w:val="00487E3D"/>
    <w:rPr>
      <w:sz w:val="16"/>
      <w:szCs w:val="16"/>
    </w:rPr>
  </w:style>
  <w:style w:type="paragraph" w:styleId="af3">
    <w:name w:val="annotation text"/>
    <w:basedOn w:val="a"/>
    <w:link w:val="af4"/>
    <w:semiHidden/>
    <w:unhideWhenUsed/>
    <w:rsid w:val="00487E3D"/>
  </w:style>
  <w:style w:type="character" w:customStyle="1" w:styleId="af4">
    <w:name w:val="Текст примечания Знак"/>
    <w:basedOn w:val="a0"/>
    <w:link w:val="af3"/>
    <w:semiHidden/>
    <w:rsid w:val="00487E3D"/>
  </w:style>
  <w:style w:type="paragraph" w:styleId="af5">
    <w:name w:val="annotation subject"/>
    <w:basedOn w:val="af3"/>
    <w:next w:val="af3"/>
    <w:link w:val="af6"/>
    <w:semiHidden/>
    <w:unhideWhenUsed/>
    <w:rsid w:val="00487E3D"/>
    <w:rPr>
      <w:b/>
      <w:bCs/>
    </w:rPr>
  </w:style>
  <w:style w:type="character" w:customStyle="1" w:styleId="af6">
    <w:name w:val="Тема примечания Знак"/>
    <w:basedOn w:val="af4"/>
    <w:link w:val="af5"/>
    <w:semiHidden/>
    <w:rsid w:val="00487E3D"/>
    <w:rPr>
      <w:b/>
      <w:bCs/>
    </w:rPr>
  </w:style>
  <w:style w:type="paragraph" w:styleId="af7">
    <w:name w:val="List Paragraph"/>
    <w:basedOn w:val="a"/>
    <w:uiPriority w:val="34"/>
    <w:qFormat/>
    <w:rsid w:val="00A11AA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8">
    <w:name w:val="Emphasis"/>
    <w:basedOn w:val="a0"/>
    <w:uiPriority w:val="20"/>
    <w:qFormat/>
    <w:rsid w:val="00F86BC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05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6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snpa-dnr.ru/npa/0002-ii-149p-hc-20190628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Blanks\&#1057;&#1045;&#1057;&#1057;&#1048;&#1071;\&#1055;&#1086;&#1089;&#1090;&#1072;&#1085;&#1086;&#1074;&#1083;&#1077;&#1085;&#1080;&#1077;%20&#1047;&#1057;%2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B51B19-7F75-4B9D-8D2B-17540D02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ЗС </Template>
  <TotalTime>37</TotalTime>
  <Pages>16</Pages>
  <Words>3611</Words>
  <Characters>20584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ЗС края</Company>
  <LinksUpToDate>false</LinksUpToDate>
  <CharactersWithSpaces>24147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dc:description>№ --  ID: 131728725</dc:description>
  <cp:lastModifiedBy>Главный специалист отд.гос. РНПА Сухинин О.С.</cp:lastModifiedBy>
  <cp:revision>5</cp:revision>
  <cp:lastPrinted>2019-02-28T06:43:00Z</cp:lastPrinted>
  <dcterms:created xsi:type="dcterms:W3CDTF">2020-05-05T13:09:00Z</dcterms:created>
  <dcterms:modified xsi:type="dcterms:W3CDTF">2020-09-16T07:42:00Z</dcterms:modified>
</cp:coreProperties>
</file>